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8882B" w14:textId="77777777" w:rsidR="00CD2DD9" w:rsidRPr="00A74ACE" w:rsidRDefault="00CD2DD9" w:rsidP="006A2FD9">
      <w:pPr>
        <w:spacing w:after="0"/>
        <w:jc w:val="both"/>
        <w:rPr>
          <w:rFonts w:asciiTheme="minorHAnsi" w:hAnsiTheme="minorHAnsi" w:cstheme="minorHAnsi"/>
          <w:b/>
          <w:szCs w:val="22"/>
        </w:rPr>
      </w:pPr>
      <w:r w:rsidRPr="00A74ACE">
        <w:rPr>
          <w:rFonts w:asciiTheme="minorHAnsi" w:hAnsiTheme="minorHAnsi" w:cstheme="minorHAnsi"/>
          <w:b/>
          <w:szCs w:val="22"/>
        </w:rPr>
        <w:t>Job Description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9"/>
        <w:gridCol w:w="7378"/>
      </w:tblGrid>
      <w:tr w:rsidR="00CD2DD9" w:rsidRPr="00CD2DD9" w14:paraId="3CF8C6D4" w14:textId="77777777" w:rsidTr="00585DD7">
        <w:tc>
          <w:tcPr>
            <w:tcW w:w="2229" w:type="dxa"/>
          </w:tcPr>
          <w:p w14:paraId="170CC512" w14:textId="77777777" w:rsidR="00CD2DD9" w:rsidRPr="00CD2DD9" w:rsidRDefault="00CD2DD9" w:rsidP="006A2FD9">
            <w:pPr>
              <w:spacing w:after="0"/>
              <w:jc w:val="both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Department/location:</w:t>
            </w:r>
          </w:p>
        </w:tc>
        <w:tc>
          <w:tcPr>
            <w:tcW w:w="7378" w:type="dxa"/>
          </w:tcPr>
          <w:p w14:paraId="5FF10925" w14:textId="55366544" w:rsidR="00CD2DD9" w:rsidRPr="00CD2DD9" w:rsidRDefault="000C7D46" w:rsidP="006A2FD9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Midlands Division</w:t>
            </w:r>
            <w:r w:rsidR="0043212A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C11138">
              <w:rPr>
                <w:rFonts w:asciiTheme="minorHAnsi" w:hAnsiTheme="minorHAnsi" w:cstheme="minorHAnsi"/>
                <w:sz w:val="20"/>
              </w:rPr>
              <w:t>–</w:t>
            </w:r>
            <w:r w:rsidR="0043212A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C11138">
              <w:rPr>
                <w:rFonts w:asciiTheme="minorHAnsi" w:hAnsiTheme="minorHAnsi" w:cstheme="minorHAnsi"/>
                <w:sz w:val="20"/>
              </w:rPr>
              <w:t>Including regular national travel within the UK</w:t>
            </w:r>
          </w:p>
        </w:tc>
      </w:tr>
      <w:tr w:rsidR="000C7D46" w:rsidRPr="00CD2DD9" w14:paraId="6DFC2C42" w14:textId="77777777" w:rsidTr="00585DD7">
        <w:tc>
          <w:tcPr>
            <w:tcW w:w="2229" w:type="dxa"/>
          </w:tcPr>
          <w:p w14:paraId="2EF08C8E" w14:textId="77777777" w:rsidR="000C7D46" w:rsidRPr="00CD2DD9" w:rsidRDefault="000C7D46" w:rsidP="006A2FD9">
            <w:pPr>
              <w:spacing w:after="0"/>
              <w:jc w:val="both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Hours of work:</w:t>
            </w:r>
          </w:p>
        </w:tc>
        <w:tc>
          <w:tcPr>
            <w:tcW w:w="7378" w:type="dxa"/>
          </w:tcPr>
          <w:p w14:paraId="5D4CFFBF" w14:textId="4F26B7D9" w:rsidR="000C7D46" w:rsidRPr="00CD2DD9" w:rsidRDefault="000C7D46" w:rsidP="006A2FD9">
            <w:pPr>
              <w:spacing w:after="0"/>
              <w:ind w:left="33" w:hanging="33"/>
              <w:jc w:val="both"/>
              <w:rPr>
                <w:rFonts w:asciiTheme="minorHAnsi" w:hAnsiTheme="minorHAnsi" w:cstheme="minorHAnsi"/>
                <w:sz w:val="20"/>
              </w:rPr>
            </w:pPr>
            <w:r w:rsidRPr="008A00D7">
              <w:rPr>
                <w:rFonts w:asciiTheme="minorHAnsi" w:hAnsiTheme="minorHAnsi" w:cstheme="minorHAnsi"/>
                <w:sz w:val="20"/>
              </w:rPr>
              <w:t>40 hours per week, Mon-Fri 08</w:t>
            </w:r>
            <w:r w:rsidR="00DF47EA">
              <w:rPr>
                <w:rFonts w:asciiTheme="minorHAnsi" w:hAnsiTheme="minorHAnsi" w:cstheme="minorHAnsi"/>
                <w:sz w:val="20"/>
              </w:rPr>
              <w:t>.0</w:t>
            </w:r>
            <w:r w:rsidRPr="008A00D7">
              <w:rPr>
                <w:rFonts w:asciiTheme="minorHAnsi" w:hAnsiTheme="minorHAnsi" w:cstheme="minorHAnsi"/>
                <w:sz w:val="20"/>
              </w:rPr>
              <w:t>0-1</w:t>
            </w:r>
            <w:r w:rsidR="00DF47EA">
              <w:rPr>
                <w:rFonts w:asciiTheme="minorHAnsi" w:hAnsiTheme="minorHAnsi" w:cstheme="minorHAnsi"/>
                <w:sz w:val="20"/>
              </w:rPr>
              <w:t>6.3</w:t>
            </w:r>
            <w:r w:rsidRPr="008A00D7">
              <w:rPr>
                <w:rFonts w:asciiTheme="minorHAnsi" w:hAnsiTheme="minorHAnsi" w:cstheme="minorHAnsi"/>
                <w:sz w:val="20"/>
              </w:rPr>
              <w:t>0 and as required to meet the needs of the business</w:t>
            </w:r>
            <w:r w:rsidR="00DF47EA">
              <w:rPr>
                <w:rFonts w:asciiTheme="minorHAnsi" w:hAnsiTheme="minorHAnsi" w:cstheme="minorHAnsi"/>
                <w:sz w:val="20"/>
              </w:rPr>
              <w:t>, weekend phone cover is essential when on rota</w:t>
            </w:r>
          </w:p>
        </w:tc>
      </w:tr>
      <w:tr w:rsidR="000C7D46" w:rsidRPr="00CD2DD9" w14:paraId="2FC02434" w14:textId="77777777" w:rsidTr="00585DD7">
        <w:tc>
          <w:tcPr>
            <w:tcW w:w="2229" w:type="dxa"/>
          </w:tcPr>
          <w:p w14:paraId="7E3AD310" w14:textId="77777777" w:rsidR="000C7D46" w:rsidRPr="00CD2DD9" w:rsidRDefault="000C7D46" w:rsidP="006A2FD9">
            <w:pPr>
              <w:spacing w:after="0"/>
              <w:jc w:val="both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Reports to:</w:t>
            </w:r>
          </w:p>
        </w:tc>
        <w:tc>
          <w:tcPr>
            <w:tcW w:w="7378" w:type="dxa"/>
          </w:tcPr>
          <w:p w14:paraId="31C00D04" w14:textId="0684FE71" w:rsidR="000C7D46" w:rsidRPr="00CD2DD9" w:rsidRDefault="00D83C8D" w:rsidP="006A2FD9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Operations Manager</w:t>
            </w:r>
            <w:r w:rsidR="000C7D46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43212A">
              <w:rPr>
                <w:rFonts w:asciiTheme="minorHAnsi" w:hAnsiTheme="minorHAnsi" w:cstheme="minorHAnsi"/>
                <w:sz w:val="20"/>
              </w:rPr>
              <w:t>- Senior Operations Manager</w:t>
            </w:r>
          </w:p>
        </w:tc>
      </w:tr>
      <w:tr w:rsidR="000C7D46" w:rsidRPr="00CD2DD9" w14:paraId="0927DB3F" w14:textId="77777777" w:rsidTr="00585DD7">
        <w:tc>
          <w:tcPr>
            <w:tcW w:w="2229" w:type="dxa"/>
          </w:tcPr>
          <w:p w14:paraId="793998E2" w14:textId="77777777" w:rsidR="000C7D46" w:rsidRPr="00CD2DD9" w:rsidRDefault="000C7D46" w:rsidP="006A2FD9">
            <w:pPr>
              <w:spacing w:after="0"/>
              <w:jc w:val="both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Holiday:</w:t>
            </w:r>
          </w:p>
        </w:tc>
        <w:tc>
          <w:tcPr>
            <w:tcW w:w="7378" w:type="dxa"/>
          </w:tcPr>
          <w:p w14:paraId="31AB0692" w14:textId="720A5058" w:rsidR="000C7D46" w:rsidRPr="00CD2DD9" w:rsidRDefault="000C7D46" w:rsidP="006A2FD9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 w:rsidRPr="008A00D7">
              <w:rPr>
                <w:rFonts w:asciiTheme="minorHAnsi" w:hAnsiTheme="minorHAnsi" w:cstheme="minorHAnsi"/>
                <w:sz w:val="20"/>
              </w:rPr>
              <w:t>25 days plus 8 bank holidays per annum</w:t>
            </w:r>
          </w:p>
        </w:tc>
      </w:tr>
      <w:tr w:rsidR="000C7D46" w:rsidRPr="00CD2DD9" w14:paraId="57168B17" w14:textId="77777777" w:rsidTr="00585DD7">
        <w:tc>
          <w:tcPr>
            <w:tcW w:w="2229" w:type="dxa"/>
          </w:tcPr>
          <w:p w14:paraId="5912A8F2" w14:textId="77777777" w:rsidR="000C7D46" w:rsidRPr="00CD2DD9" w:rsidRDefault="000C7D46" w:rsidP="006A2FD9">
            <w:pPr>
              <w:spacing w:after="0"/>
              <w:jc w:val="both"/>
              <w:rPr>
                <w:rFonts w:asciiTheme="minorHAnsi" w:hAnsiTheme="minorHAnsi" w:cstheme="minorHAnsi"/>
                <w:b/>
                <w:sz w:val="20"/>
              </w:rPr>
            </w:pPr>
            <w:r w:rsidRPr="00CD2DD9">
              <w:rPr>
                <w:rFonts w:asciiTheme="minorHAnsi" w:hAnsiTheme="minorHAnsi" w:cstheme="minorHAnsi"/>
                <w:b/>
                <w:sz w:val="20"/>
              </w:rPr>
              <w:t>Other benefits:</w:t>
            </w:r>
          </w:p>
        </w:tc>
        <w:tc>
          <w:tcPr>
            <w:tcW w:w="7378" w:type="dxa"/>
          </w:tcPr>
          <w:p w14:paraId="3BE83A6F" w14:textId="3143AC1C" w:rsidR="000C7D46" w:rsidRPr="00CD2DD9" w:rsidRDefault="00FA732A" w:rsidP="006A2FD9">
            <w:pPr>
              <w:spacing w:after="0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Commercial Vehicle</w:t>
            </w:r>
            <w:r w:rsidR="000C7D46">
              <w:rPr>
                <w:rFonts w:asciiTheme="minorHAnsi" w:hAnsiTheme="minorHAnsi" w:cstheme="minorHAnsi"/>
                <w:sz w:val="20"/>
              </w:rPr>
              <w:t>, company pensions scheme, bonus scheme, death in service benefit, private healthcare</w:t>
            </w:r>
            <w:r w:rsidR="005C0E73">
              <w:rPr>
                <w:rFonts w:asciiTheme="minorHAnsi" w:hAnsiTheme="minorHAnsi" w:cstheme="minorHAnsi"/>
                <w:sz w:val="20"/>
              </w:rPr>
              <w:t>, bike to work, electric car scheme, saving scheme</w:t>
            </w:r>
          </w:p>
        </w:tc>
      </w:tr>
    </w:tbl>
    <w:p w14:paraId="16E2D83C" w14:textId="77777777" w:rsidR="00CD2DD9" w:rsidRPr="00CD2DD9" w:rsidRDefault="00CD2DD9" w:rsidP="006A2FD9">
      <w:pPr>
        <w:spacing w:after="0"/>
        <w:jc w:val="both"/>
        <w:rPr>
          <w:rFonts w:asciiTheme="minorHAnsi" w:hAnsiTheme="minorHAnsi" w:cstheme="minorHAnsi"/>
          <w:szCs w:val="22"/>
        </w:rPr>
      </w:pPr>
    </w:p>
    <w:p w14:paraId="178E3856" w14:textId="77777777" w:rsidR="00CD2DD9" w:rsidRDefault="00CD2DD9" w:rsidP="006A2FD9">
      <w:pPr>
        <w:spacing w:after="0"/>
        <w:jc w:val="both"/>
        <w:rPr>
          <w:rFonts w:asciiTheme="minorHAnsi" w:hAnsiTheme="minorHAnsi" w:cstheme="minorHAnsi"/>
          <w:b/>
          <w:szCs w:val="22"/>
        </w:rPr>
      </w:pPr>
      <w:r w:rsidRPr="00CD2DD9">
        <w:rPr>
          <w:rFonts w:asciiTheme="minorHAnsi" w:hAnsiTheme="minorHAnsi" w:cstheme="minorHAnsi"/>
          <w:b/>
          <w:szCs w:val="22"/>
        </w:rPr>
        <w:t>General:</w:t>
      </w:r>
    </w:p>
    <w:p w14:paraId="2D7F19EE" w14:textId="77777777" w:rsidR="00D0690F" w:rsidRDefault="00D0690F" w:rsidP="006A2FD9">
      <w:pPr>
        <w:spacing w:after="0"/>
        <w:jc w:val="both"/>
        <w:rPr>
          <w:rFonts w:asciiTheme="minorHAnsi" w:hAnsiTheme="minorHAnsi" w:cstheme="minorHAnsi"/>
          <w:b/>
          <w:szCs w:val="22"/>
        </w:rPr>
      </w:pPr>
    </w:p>
    <w:p w14:paraId="6D73F99A" w14:textId="3721E06F" w:rsidR="00E34BD3" w:rsidRDefault="00D0690F" w:rsidP="00E34BD3">
      <w:pPr>
        <w:spacing w:after="0"/>
        <w:jc w:val="both"/>
        <w:rPr>
          <w:rFonts w:asciiTheme="minorHAnsi" w:hAnsiTheme="minorHAnsi" w:cstheme="minorHAnsi"/>
          <w:szCs w:val="22"/>
        </w:rPr>
      </w:pPr>
      <w:r w:rsidRPr="00D0690F">
        <w:rPr>
          <w:rFonts w:asciiTheme="minorHAnsi" w:hAnsiTheme="minorHAnsi" w:cstheme="minorHAnsi"/>
          <w:bCs/>
          <w:szCs w:val="22"/>
        </w:rPr>
        <w:t>The Assistant Operations Manager is a key role</w:t>
      </w:r>
      <w:r w:rsidR="0043212A">
        <w:rPr>
          <w:rFonts w:asciiTheme="minorHAnsi" w:hAnsiTheme="minorHAnsi" w:cstheme="minorHAnsi"/>
          <w:bCs/>
          <w:szCs w:val="22"/>
        </w:rPr>
        <w:t>,</w:t>
      </w:r>
      <w:r w:rsidRPr="00D0690F">
        <w:rPr>
          <w:rFonts w:asciiTheme="minorHAnsi" w:hAnsiTheme="minorHAnsi" w:cstheme="minorHAnsi"/>
          <w:bCs/>
          <w:szCs w:val="22"/>
        </w:rPr>
        <w:t xml:space="preserve"> responsible for the successful supervision and operational management of Industrial Services (IS) teams across static and mobile customer sites</w:t>
      </w:r>
      <w:r w:rsidR="005F74D3">
        <w:rPr>
          <w:rFonts w:asciiTheme="minorHAnsi" w:hAnsiTheme="minorHAnsi" w:cstheme="minorHAnsi"/>
          <w:bCs/>
          <w:szCs w:val="22"/>
        </w:rPr>
        <w:t xml:space="preserve"> within the Midlands division</w:t>
      </w:r>
      <w:r w:rsidRPr="00D0690F">
        <w:rPr>
          <w:rFonts w:asciiTheme="minorHAnsi" w:hAnsiTheme="minorHAnsi" w:cstheme="minorHAnsi"/>
          <w:bCs/>
          <w:szCs w:val="22"/>
        </w:rPr>
        <w:t>. You will ensure the delivery of cost-effective, professional services</w:t>
      </w:r>
      <w:r w:rsidR="00200F1C">
        <w:rPr>
          <w:rFonts w:asciiTheme="minorHAnsi" w:hAnsiTheme="minorHAnsi" w:cstheme="minorHAnsi"/>
          <w:bCs/>
          <w:szCs w:val="22"/>
        </w:rPr>
        <w:t>,</w:t>
      </w:r>
      <w:r w:rsidRPr="00D0690F">
        <w:rPr>
          <w:rFonts w:asciiTheme="minorHAnsi" w:hAnsiTheme="minorHAnsi" w:cstheme="minorHAnsi"/>
          <w:bCs/>
          <w:szCs w:val="22"/>
        </w:rPr>
        <w:t xml:space="preserve"> including industrial cleaning, high-pressure water jetting, vacuumation, confined space work, hazardous substance handling, and LGV driving duties.</w:t>
      </w:r>
      <w:r w:rsidR="00200F1C">
        <w:rPr>
          <w:rFonts w:asciiTheme="minorHAnsi" w:hAnsiTheme="minorHAnsi" w:cstheme="minorHAnsi"/>
          <w:bCs/>
          <w:szCs w:val="22"/>
        </w:rPr>
        <w:t xml:space="preserve">  </w:t>
      </w:r>
      <w:r w:rsidRPr="00D0690F">
        <w:rPr>
          <w:rFonts w:asciiTheme="minorHAnsi" w:hAnsiTheme="minorHAnsi" w:cstheme="minorHAnsi"/>
          <w:bCs/>
          <w:szCs w:val="22"/>
        </w:rPr>
        <w:t xml:space="preserve">This is a hands-on role requiring strong leadership, customer liaison, and </w:t>
      </w:r>
      <w:r w:rsidR="00555A44">
        <w:rPr>
          <w:rFonts w:asciiTheme="minorHAnsi" w:hAnsiTheme="minorHAnsi" w:cstheme="minorHAnsi"/>
          <w:bCs/>
          <w:szCs w:val="22"/>
        </w:rPr>
        <w:t>HSEQ</w:t>
      </w:r>
      <w:r w:rsidRPr="00D0690F">
        <w:rPr>
          <w:rFonts w:asciiTheme="minorHAnsi" w:hAnsiTheme="minorHAnsi" w:cstheme="minorHAnsi"/>
          <w:bCs/>
          <w:szCs w:val="22"/>
        </w:rPr>
        <w:t xml:space="preserve"> compliance.</w:t>
      </w:r>
      <w:r w:rsidR="00E34BD3">
        <w:rPr>
          <w:rFonts w:asciiTheme="minorHAnsi" w:hAnsiTheme="minorHAnsi" w:cstheme="minorHAnsi"/>
          <w:bCs/>
          <w:szCs w:val="22"/>
        </w:rPr>
        <w:t xml:space="preserve">  </w:t>
      </w:r>
      <w:r w:rsidR="00E34BD3">
        <w:rPr>
          <w:rFonts w:asciiTheme="minorHAnsi" w:hAnsiTheme="minorHAnsi" w:cstheme="minorHAnsi"/>
          <w:szCs w:val="22"/>
        </w:rPr>
        <w:t xml:space="preserve">You will prioritise your workload and delegate to meet current requirements and achieve continuous improvement to exceed customer expectations. </w:t>
      </w:r>
    </w:p>
    <w:p w14:paraId="2BD0F574" w14:textId="153B79CA" w:rsidR="00D0690F" w:rsidRPr="00D0690F" w:rsidRDefault="00D0690F" w:rsidP="00D0690F">
      <w:pPr>
        <w:spacing w:after="0"/>
        <w:jc w:val="both"/>
        <w:rPr>
          <w:rFonts w:asciiTheme="minorHAnsi" w:hAnsiTheme="minorHAnsi" w:cstheme="minorHAnsi"/>
          <w:bCs/>
          <w:szCs w:val="22"/>
        </w:rPr>
      </w:pPr>
    </w:p>
    <w:p w14:paraId="3FCFB2B9" w14:textId="77777777" w:rsidR="00CD2DD9" w:rsidRDefault="00CD2DD9" w:rsidP="006A2FD9">
      <w:pPr>
        <w:spacing w:after="0"/>
        <w:jc w:val="both"/>
        <w:rPr>
          <w:rFonts w:asciiTheme="minorHAnsi" w:hAnsiTheme="minorHAnsi" w:cstheme="minorHAnsi"/>
          <w:b/>
          <w:szCs w:val="22"/>
        </w:rPr>
      </w:pPr>
      <w:r w:rsidRPr="00CD2DD9">
        <w:rPr>
          <w:rFonts w:asciiTheme="minorHAnsi" w:hAnsiTheme="minorHAnsi" w:cstheme="minorHAnsi"/>
          <w:b/>
          <w:szCs w:val="22"/>
        </w:rPr>
        <w:t>Main Duties:</w:t>
      </w:r>
    </w:p>
    <w:p w14:paraId="200EA33D" w14:textId="77777777" w:rsidR="00DF47EA" w:rsidRPr="00CD2DD9" w:rsidRDefault="00DF47EA" w:rsidP="006A2FD9">
      <w:pPr>
        <w:spacing w:after="0"/>
        <w:jc w:val="both"/>
        <w:rPr>
          <w:rFonts w:asciiTheme="minorHAnsi" w:hAnsiTheme="minorHAnsi" w:cstheme="minorHAnsi"/>
          <w:b/>
          <w:szCs w:val="22"/>
        </w:rPr>
      </w:pPr>
    </w:p>
    <w:p w14:paraId="7B7B38C5" w14:textId="77777777" w:rsidR="006E522D" w:rsidRDefault="006E522D" w:rsidP="006E522D">
      <w:pPr>
        <w:spacing w:after="0"/>
        <w:jc w:val="both"/>
        <w:rPr>
          <w:rFonts w:asciiTheme="minorHAnsi" w:hAnsiTheme="minorHAnsi" w:cstheme="minorHAnsi"/>
          <w:b/>
          <w:bCs/>
        </w:rPr>
      </w:pPr>
      <w:r w:rsidRPr="006E522D">
        <w:rPr>
          <w:rFonts w:asciiTheme="minorHAnsi" w:hAnsiTheme="minorHAnsi" w:cstheme="minorHAnsi"/>
          <w:b/>
          <w:bCs/>
        </w:rPr>
        <w:t>Planning &amp; Operations</w:t>
      </w:r>
    </w:p>
    <w:p w14:paraId="5C25A701" w14:textId="77777777" w:rsidR="007C7016" w:rsidRPr="006E522D" w:rsidRDefault="007C7016" w:rsidP="006E522D">
      <w:pPr>
        <w:spacing w:after="0"/>
        <w:jc w:val="both"/>
        <w:rPr>
          <w:rFonts w:asciiTheme="minorHAnsi" w:hAnsiTheme="minorHAnsi" w:cstheme="minorHAnsi"/>
          <w:b/>
          <w:bCs/>
        </w:rPr>
      </w:pPr>
    </w:p>
    <w:p w14:paraId="413DDBE5" w14:textId="44B62921" w:rsidR="006E522D" w:rsidRPr="006E522D" w:rsidRDefault="00E8351F" w:rsidP="00612242">
      <w:pPr>
        <w:numPr>
          <w:ilvl w:val="0"/>
          <w:numId w:val="34"/>
        </w:numPr>
        <w:spacing w:after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Support with planning</w:t>
      </w:r>
      <w:r w:rsidR="006E522D" w:rsidRPr="006E522D">
        <w:rPr>
          <w:rFonts w:asciiTheme="minorHAnsi" w:hAnsiTheme="minorHAnsi" w:cstheme="minorHAnsi"/>
        </w:rPr>
        <w:t xml:space="preserve"> and </w:t>
      </w:r>
      <w:r>
        <w:rPr>
          <w:rFonts w:asciiTheme="minorHAnsi" w:hAnsiTheme="minorHAnsi" w:cstheme="minorHAnsi"/>
        </w:rPr>
        <w:t>allocating</w:t>
      </w:r>
      <w:r w:rsidR="006E522D" w:rsidRPr="006E522D">
        <w:rPr>
          <w:rFonts w:asciiTheme="minorHAnsi" w:hAnsiTheme="minorHAnsi" w:cstheme="minorHAnsi"/>
        </w:rPr>
        <w:t xml:space="preserve"> labour and resources across sites to meet customer and budgetary requirements</w:t>
      </w:r>
    </w:p>
    <w:p w14:paraId="46370F0A" w14:textId="0685590E" w:rsidR="00DF47EA" w:rsidRPr="00DF47EA" w:rsidRDefault="006E522D" w:rsidP="00DF47EA">
      <w:pPr>
        <w:numPr>
          <w:ilvl w:val="0"/>
          <w:numId w:val="34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 xml:space="preserve">Work closely with </w:t>
      </w:r>
      <w:r w:rsidR="00C11138">
        <w:rPr>
          <w:rFonts w:asciiTheme="minorHAnsi" w:hAnsiTheme="minorHAnsi" w:cstheme="minorHAnsi"/>
        </w:rPr>
        <w:t xml:space="preserve">the Operations Manager &amp; </w:t>
      </w:r>
      <w:r w:rsidR="00555A44">
        <w:rPr>
          <w:rFonts w:asciiTheme="minorHAnsi" w:hAnsiTheme="minorHAnsi" w:cstheme="minorHAnsi"/>
        </w:rPr>
        <w:t xml:space="preserve">other </w:t>
      </w:r>
      <w:r w:rsidRPr="006E522D">
        <w:rPr>
          <w:rFonts w:asciiTheme="minorHAnsi" w:hAnsiTheme="minorHAnsi" w:cstheme="minorHAnsi"/>
        </w:rPr>
        <w:t>management to ensure resourcing for annual shutdowns and high-demand periods</w:t>
      </w:r>
    </w:p>
    <w:p w14:paraId="125ECAEE" w14:textId="7AA6B2DC" w:rsidR="00DF47EA" w:rsidRPr="00DF47EA" w:rsidRDefault="00DF47EA" w:rsidP="00DF47EA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DF47EA">
        <w:rPr>
          <w:rFonts w:cstheme="minorHAnsi"/>
          <w:color w:val="000000"/>
        </w:rPr>
        <w:t>Provide 24hr telephone cover on a rota basis with the Operations Manager</w:t>
      </w:r>
    </w:p>
    <w:p w14:paraId="46428606" w14:textId="465A2EB2" w:rsidR="006E522D" w:rsidRDefault="006E522D" w:rsidP="00612242">
      <w:pPr>
        <w:numPr>
          <w:ilvl w:val="0"/>
          <w:numId w:val="34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Supervise and support IS teams to ensure timely, safe, and cost-effective job completion</w:t>
      </w:r>
    </w:p>
    <w:p w14:paraId="7491E9A4" w14:textId="0CBE3337" w:rsidR="00555A44" w:rsidRPr="00555A44" w:rsidRDefault="00555A44" w:rsidP="00555A44">
      <w:pPr>
        <w:numPr>
          <w:ilvl w:val="0"/>
          <w:numId w:val="34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Conduct site visits, scope works</w:t>
      </w:r>
      <w:r w:rsidR="00DF47EA">
        <w:rPr>
          <w:rFonts w:asciiTheme="minorHAnsi" w:hAnsiTheme="minorHAnsi" w:cstheme="minorHAnsi"/>
        </w:rPr>
        <w:t xml:space="preserve"> </w:t>
      </w:r>
      <w:r w:rsidRPr="006E522D">
        <w:rPr>
          <w:rFonts w:asciiTheme="minorHAnsi" w:hAnsiTheme="minorHAnsi" w:cstheme="minorHAnsi"/>
        </w:rPr>
        <w:t>and prepare Risk Assessments and Method Statements (RAMS)</w:t>
      </w:r>
    </w:p>
    <w:p w14:paraId="011C7750" w14:textId="77BF8292" w:rsidR="006E522D" w:rsidRPr="006E522D" w:rsidRDefault="00555A44" w:rsidP="00612242">
      <w:pPr>
        <w:numPr>
          <w:ilvl w:val="0"/>
          <w:numId w:val="34"/>
        </w:numPr>
        <w:spacing w:after="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Plan, manage and supervise</w:t>
      </w:r>
      <w:r w:rsidR="006E522D" w:rsidRPr="006E522D">
        <w:rPr>
          <w:rFonts w:asciiTheme="minorHAnsi" w:hAnsiTheme="minorHAnsi" w:cstheme="minorHAnsi"/>
        </w:rPr>
        <w:t xml:space="preserve"> jetting, cleaning, confined space, and rescue operations when required</w:t>
      </w:r>
    </w:p>
    <w:p w14:paraId="3C19F774" w14:textId="090100B8" w:rsidR="006E522D" w:rsidRPr="006E522D" w:rsidRDefault="006E522D" w:rsidP="00612242">
      <w:pPr>
        <w:numPr>
          <w:ilvl w:val="0"/>
          <w:numId w:val="34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Ensure equipment is maintained and available, particularly during shutdowns</w:t>
      </w:r>
    </w:p>
    <w:p w14:paraId="76FEA80A" w14:textId="77777777" w:rsidR="007C7016" w:rsidRDefault="007C7016" w:rsidP="00612242">
      <w:pPr>
        <w:spacing w:after="0"/>
        <w:ind w:left="720"/>
        <w:jc w:val="both"/>
        <w:rPr>
          <w:rFonts w:asciiTheme="minorHAnsi" w:hAnsiTheme="minorHAnsi" w:cstheme="minorHAnsi"/>
        </w:rPr>
      </w:pPr>
    </w:p>
    <w:p w14:paraId="26327AD7" w14:textId="77777777" w:rsidR="00DF47EA" w:rsidRPr="006E522D" w:rsidRDefault="00DF47EA" w:rsidP="00DF47EA">
      <w:pPr>
        <w:spacing w:after="0"/>
        <w:jc w:val="both"/>
        <w:rPr>
          <w:rFonts w:asciiTheme="minorHAnsi" w:hAnsiTheme="minorHAnsi" w:cstheme="minorHAnsi"/>
        </w:rPr>
      </w:pPr>
    </w:p>
    <w:p w14:paraId="14C52E4F" w14:textId="77777777" w:rsidR="006E522D" w:rsidRDefault="006E522D" w:rsidP="006E522D">
      <w:pPr>
        <w:spacing w:after="0"/>
        <w:jc w:val="both"/>
        <w:rPr>
          <w:rFonts w:asciiTheme="minorHAnsi" w:hAnsiTheme="minorHAnsi" w:cstheme="minorHAnsi"/>
          <w:b/>
          <w:bCs/>
        </w:rPr>
      </w:pPr>
      <w:r w:rsidRPr="006E522D">
        <w:rPr>
          <w:rFonts w:asciiTheme="minorHAnsi" w:hAnsiTheme="minorHAnsi" w:cstheme="minorHAnsi"/>
          <w:b/>
          <w:bCs/>
        </w:rPr>
        <w:t>Customer Liaison &amp; Development</w:t>
      </w:r>
    </w:p>
    <w:p w14:paraId="1F6BB03E" w14:textId="77777777" w:rsidR="007C7016" w:rsidRPr="006E522D" w:rsidRDefault="007C7016" w:rsidP="006E522D">
      <w:pPr>
        <w:spacing w:after="0"/>
        <w:jc w:val="both"/>
        <w:rPr>
          <w:rFonts w:asciiTheme="minorHAnsi" w:hAnsiTheme="minorHAnsi" w:cstheme="minorHAnsi"/>
          <w:b/>
          <w:bCs/>
        </w:rPr>
      </w:pPr>
    </w:p>
    <w:p w14:paraId="6B8E41BF" w14:textId="77777777" w:rsidR="006E522D" w:rsidRPr="00612242" w:rsidRDefault="006E522D" w:rsidP="00612242">
      <w:pPr>
        <w:pStyle w:val="ListParagraph"/>
        <w:numPr>
          <w:ilvl w:val="0"/>
          <w:numId w:val="36"/>
        </w:numPr>
        <w:spacing w:after="0"/>
        <w:jc w:val="both"/>
        <w:rPr>
          <w:rFonts w:cstheme="minorHAnsi"/>
        </w:rPr>
      </w:pPr>
      <w:r w:rsidRPr="00612242">
        <w:rPr>
          <w:rFonts w:cstheme="minorHAnsi"/>
        </w:rPr>
        <w:t>Ensure work is carried out to the client’s satisfaction, with effective communication throughout.</w:t>
      </w:r>
    </w:p>
    <w:p w14:paraId="4B7D2D4E" w14:textId="77777777" w:rsidR="006E522D" w:rsidRPr="00612242" w:rsidRDefault="006E522D" w:rsidP="00612242">
      <w:pPr>
        <w:pStyle w:val="ListParagraph"/>
        <w:numPr>
          <w:ilvl w:val="0"/>
          <w:numId w:val="36"/>
        </w:numPr>
        <w:spacing w:after="0"/>
        <w:jc w:val="both"/>
        <w:rPr>
          <w:rFonts w:cstheme="minorHAnsi"/>
        </w:rPr>
      </w:pPr>
      <w:r w:rsidRPr="00612242">
        <w:rPr>
          <w:rFonts w:cstheme="minorHAnsi"/>
        </w:rPr>
        <w:t>Upsell additional services by identifying opportunities at customer sites.</w:t>
      </w:r>
    </w:p>
    <w:p w14:paraId="1C3FD8FD" w14:textId="77777777" w:rsidR="006E522D" w:rsidRPr="00612242" w:rsidRDefault="006E522D" w:rsidP="00612242">
      <w:pPr>
        <w:pStyle w:val="ListParagraph"/>
        <w:numPr>
          <w:ilvl w:val="0"/>
          <w:numId w:val="36"/>
        </w:numPr>
        <w:spacing w:after="0"/>
        <w:jc w:val="both"/>
        <w:rPr>
          <w:rFonts w:cstheme="minorHAnsi"/>
        </w:rPr>
      </w:pPr>
      <w:r w:rsidRPr="00612242">
        <w:rPr>
          <w:rFonts w:cstheme="minorHAnsi"/>
        </w:rPr>
        <w:t>Maintain accurate and timely paperwork, including reports, photos, and timesheets.</w:t>
      </w:r>
    </w:p>
    <w:p w14:paraId="5874189B" w14:textId="77777777" w:rsidR="006E522D" w:rsidRPr="00612242" w:rsidRDefault="006E522D" w:rsidP="00612242">
      <w:pPr>
        <w:pStyle w:val="ListParagraph"/>
        <w:numPr>
          <w:ilvl w:val="0"/>
          <w:numId w:val="36"/>
        </w:numPr>
        <w:spacing w:after="0"/>
        <w:jc w:val="both"/>
        <w:rPr>
          <w:rFonts w:cstheme="minorHAnsi"/>
        </w:rPr>
      </w:pPr>
      <w:proofErr w:type="gramStart"/>
      <w:r w:rsidRPr="00612242">
        <w:rPr>
          <w:rFonts w:cstheme="minorHAnsi"/>
        </w:rPr>
        <w:t>Represent the company professionally at all times</w:t>
      </w:r>
      <w:proofErr w:type="gramEnd"/>
      <w:r w:rsidRPr="00612242">
        <w:rPr>
          <w:rFonts w:cstheme="minorHAnsi"/>
        </w:rPr>
        <w:t>, promoting services to increase market share.</w:t>
      </w:r>
    </w:p>
    <w:p w14:paraId="323E278B" w14:textId="77777777" w:rsidR="007C7016" w:rsidRDefault="007C7016" w:rsidP="00612242">
      <w:pPr>
        <w:spacing w:after="0"/>
        <w:ind w:left="720"/>
        <w:jc w:val="both"/>
        <w:rPr>
          <w:rFonts w:asciiTheme="minorHAnsi" w:hAnsiTheme="minorHAnsi" w:cstheme="minorHAnsi"/>
        </w:rPr>
      </w:pPr>
    </w:p>
    <w:p w14:paraId="2AD72CDF" w14:textId="77777777" w:rsidR="00DF47EA" w:rsidRDefault="00DF47EA" w:rsidP="00612242">
      <w:pPr>
        <w:spacing w:after="0"/>
        <w:ind w:left="720"/>
        <w:jc w:val="both"/>
        <w:rPr>
          <w:rFonts w:asciiTheme="minorHAnsi" w:hAnsiTheme="minorHAnsi" w:cstheme="minorHAnsi"/>
        </w:rPr>
      </w:pPr>
    </w:p>
    <w:p w14:paraId="266B9774" w14:textId="77777777" w:rsidR="00DF47EA" w:rsidRDefault="00DF47EA" w:rsidP="00612242">
      <w:pPr>
        <w:spacing w:after="0"/>
        <w:ind w:left="720"/>
        <w:jc w:val="both"/>
        <w:rPr>
          <w:rFonts w:asciiTheme="minorHAnsi" w:hAnsiTheme="minorHAnsi" w:cstheme="minorHAnsi"/>
        </w:rPr>
      </w:pPr>
    </w:p>
    <w:p w14:paraId="31E1E402" w14:textId="77777777" w:rsidR="00DF47EA" w:rsidRDefault="00DF47EA" w:rsidP="00612242">
      <w:pPr>
        <w:spacing w:after="0"/>
        <w:ind w:left="720"/>
        <w:jc w:val="both"/>
        <w:rPr>
          <w:rFonts w:asciiTheme="minorHAnsi" w:hAnsiTheme="minorHAnsi" w:cstheme="minorHAnsi"/>
        </w:rPr>
      </w:pPr>
    </w:p>
    <w:p w14:paraId="69BCB234" w14:textId="77777777" w:rsidR="00DF47EA" w:rsidRDefault="00DF47EA" w:rsidP="00612242">
      <w:pPr>
        <w:spacing w:after="0"/>
        <w:ind w:left="720"/>
        <w:jc w:val="both"/>
        <w:rPr>
          <w:rFonts w:asciiTheme="minorHAnsi" w:hAnsiTheme="minorHAnsi" w:cstheme="minorHAnsi"/>
        </w:rPr>
      </w:pPr>
    </w:p>
    <w:p w14:paraId="0C899BC3" w14:textId="77777777" w:rsidR="00DF47EA" w:rsidRPr="006E522D" w:rsidRDefault="00DF47EA" w:rsidP="00612242">
      <w:pPr>
        <w:spacing w:after="0"/>
        <w:ind w:left="720"/>
        <w:jc w:val="both"/>
        <w:rPr>
          <w:rFonts w:asciiTheme="minorHAnsi" w:hAnsiTheme="minorHAnsi" w:cstheme="minorHAnsi"/>
        </w:rPr>
      </w:pPr>
    </w:p>
    <w:p w14:paraId="78E0E313" w14:textId="77777777" w:rsidR="006E522D" w:rsidRDefault="006E522D" w:rsidP="006E522D">
      <w:pPr>
        <w:spacing w:after="0"/>
        <w:jc w:val="both"/>
        <w:rPr>
          <w:rFonts w:asciiTheme="minorHAnsi" w:hAnsiTheme="minorHAnsi" w:cstheme="minorHAnsi"/>
          <w:b/>
          <w:bCs/>
        </w:rPr>
      </w:pPr>
      <w:r w:rsidRPr="006E522D">
        <w:rPr>
          <w:rFonts w:asciiTheme="minorHAnsi" w:hAnsiTheme="minorHAnsi" w:cstheme="minorHAnsi"/>
          <w:b/>
          <w:bCs/>
        </w:rPr>
        <w:t>Compliance &amp; Safety</w:t>
      </w:r>
    </w:p>
    <w:p w14:paraId="64123D4D" w14:textId="77777777" w:rsidR="007C7016" w:rsidRPr="006E522D" w:rsidRDefault="007C7016" w:rsidP="006E522D">
      <w:pPr>
        <w:spacing w:after="0"/>
        <w:jc w:val="both"/>
        <w:rPr>
          <w:rFonts w:asciiTheme="minorHAnsi" w:hAnsiTheme="minorHAnsi" w:cstheme="minorHAnsi"/>
          <w:b/>
          <w:bCs/>
        </w:rPr>
      </w:pPr>
    </w:p>
    <w:p w14:paraId="667437E7" w14:textId="0E0BAF0D" w:rsidR="006E522D" w:rsidRPr="006E522D" w:rsidRDefault="006E522D" w:rsidP="00612242">
      <w:pPr>
        <w:numPr>
          <w:ilvl w:val="0"/>
          <w:numId w:val="37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 xml:space="preserve">Ensure all operations fully comply with legal, company, and customer </w:t>
      </w:r>
      <w:r w:rsidR="00555A44">
        <w:rPr>
          <w:rFonts w:asciiTheme="minorHAnsi" w:hAnsiTheme="minorHAnsi" w:cstheme="minorHAnsi"/>
        </w:rPr>
        <w:t>HSEQ</w:t>
      </w:r>
      <w:r w:rsidRPr="006E522D">
        <w:rPr>
          <w:rFonts w:asciiTheme="minorHAnsi" w:hAnsiTheme="minorHAnsi" w:cstheme="minorHAnsi"/>
        </w:rPr>
        <w:t xml:space="preserve"> requirements.</w:t>
      </w:r>
    </w:p>
    <w:p w14:paraId="13917741" w14:textId="77777777" w:rsidR="006E522D" w:rsidRPr="006E522D" w:rsidRDefault="006E522D" w:rsidP="00612242">
      <w:pPr>
        <w:numPr>
          <w:ilvl w:val="0"/>
          <w:numId w:val="37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Prepare, review, and communicate RAMS, toolbox talks, and safe systems of work.</w:t>
      </w:r>
    </w:p>
    <w:p w14:paraId="4E98C663" w14:textId="77777777" w:rsidR="006E522D" w:rsidRPr="006E522D" w:rsidRDefault="006E522D" w:rsidP="00612242">
      <w:pPr>
        <w:numPr>
          <w:ilvl w:val="0"/>
          <w:numId w:val="37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Ensure all operatives and subcontractors are competent, suitably trained, and equipped with correct PPE.</w:t>
      </w:r>
    </w:p>
    <w:p w14:paraId="55FFB2A2" w14:textId="77777777" w:rsidR="006E522D" w:rsidRPr="006E522D" w:rsidRDefault="006E522D" w:rsidP="00612242">
      <w:pPr>
        <w:numPr>
          <w:ilvl w:val="0"/>
          <w:numId w:val="37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Promote a strong safety culture, reporting hazards, unsafe acts, near misses, and incidents promptly.</w:t>
      </w:r>
    </w:p>
    <w:p w14:paraId="4D74D58E" w14:textId="77777777" w:rsidR="006E522D" w:rsidRDefault="006E522D" w:rsidP="00612242">
      <w:pPr>
        <w:numPr>
          <w:ilvl w:val="0"/>
          <w:numId w:val="37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Lead and support investigations into accidents and incidents.</w:t>
      </w:r>
    </w:p>
    <w:p w14:paraId="7D74C65B" w14:textId="77777777" w:rsidR="00DF47EA" w:rsidRDefault="00DF47EA" w:rsidP="00DF47EA">
      <w:pPr>
        <w:spacing w:after="0"/>
        <w:ind w:left="720"/>
        <w:jc w:val="both"/>
        <w:rPr>
          <w:rFonts w:asciiTheme="minorHAnsi" w:hAnsiTheme="minorHAnsi" w:cstheme="minorHAnsi"/>
        </w:rPr>
      </w:pPr>
    </w:p>
    <w:p w14:paraId="211E1C71" w14:textId="77777777" w:rsidR="00DF47EA" w:rsidRPr="006E522D" w:rsidRDefault="00DF47EA" w:rsidP="00DF47EA">
      <w:pPr>
        <w:spacing w:after="0"/>
        <w:ind w:left="720"/>
        <w:jc w:val="both"/>
        <w:rPr>
          <w:rFonts w:asciiTheme="minorHAnsi" w:hAnsiTheme="minorHAnsi" w:cstheme="minorHAnsi"/>
        </w:rPr>
      </w:pPr>
    </w:p>
    <w:p w14:paraId="16318739" w14:textId="77777777" w:rsidR="006E522D" w:rsidRDefault="006E522D" w:rsidP="006E522D">
      <w:pPr>
        <w:spacing w:after="0"/>
        <w:jc w:val="both"/>
        <w:rPr>
          <w:rFonts w:asciiTheme="minorHAnsi" w:hAnsiTheme="minorHAnsi" w:cstheme="minorHAnsi"/>
          <w:b/>
          <w:bCs/>
        </w:rPr>
      </w:pPr>
      <w:r w:rsidRPr="006E522D">
        <w:rPr>
          <w:rFonts w:asciiTheme="minorHAnsi" w:hAnsiTheme="minorHAnsi" w:cstheme="minorHAnsi"/>
          <w:b/>
          <w:bCs/>
        </w:rPr>
        <w:t>HR &amp; Team Management</w:t>
      </w:r>
    </w:p>
    <w:p w14:paraId="23630C18" w14:textId="77777777" w:rsidR="007C7016" w:rsidRPr="006E522D" w:rsidRDefault="007C7016" w:rsidP="006E522D">
      <w:pPr>
        <w:spacing w:after="0"/>
        <w:jc w:val="both"/>
        <w:rPr>
          <w:rFonts w:asciiTheme="minorHAnsi" w:hAnsiTheme="minorHAnsi" w:cstheme="minorHAnsi"/>
          <w:b/>
          <w:bCs/>
        </w:rPr>
      </w:pPr>
    </w:p>
    <w:p w14:paraId="051D58FF" w14:textId="77777777" w:rsidR="006E522D" w:rsidRPr="006E522D" w:rsidRDefault="006E522D" w:rsidP="00612242">
      <w:pPr>
        <w:numPr>
          <w:ilvl w:val="0"/>
          <w:numId w:val="38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Conduct regular 1-2-1s, probation reviews, and performance discussions.</w:t>
      </w:r>
    </w:p>
    <w:p w14:paraId="51EBE675" w14:textId="77777777" w:rsidR="006E522D" w:rsidRPr="006E522D" w:rsidRDefault="006E522D" w:rsidP="00612242">
      <w:pPr>
        <w:numPr>
          <w:ilvl w:val="0"/>
          <w:numId w:val="38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Mentor and support new employees.</w:t>
      </w:r>
    </w:p>
    <w:p w14:paraId="61F4FCB4" w14:textId="77777777" w:rsidR="006E522D" w:rsidRPr="006E522D" w:rsidRDefault="006E522D" w:rsidP="00612242">
      <w:pPr>
        <w:numPr>
          <w:ilvl w:val="0"/>
          <w:numId w:val="38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Identify and develop high-performing employees for succession planning.</w:t>
      </w:r>
    </w:p>
    <w:p w14:paraId="0E8F7C4E" w14:textId="77777777" w:rsidR="006E522D" w:rsidRPr="006E522D" w:rsidRDefault="006E522D" w:rsidP="00612242">
      <w:pPr>
        <w:numPr>
          <w:ilvl w:val="0"/>
          <w:numId w:val="38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Manage absences in line with company procedure.</w:t>
      </w:r>
    </w:p>
    <w:p w14:paraId="31A079EE" w14:textId="77777777" w:rsidR="006E522D" w:rsidRDefault="006E522D" w:rsidP="00612242">
      <w:pPr>
        <w:numPr>
          <w:ilvl w:val="0"/>
          <w:numId w:val="38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Assist with interviews for new recruits.</w:t>
      </w:r>
    </w:p>
    <w:p w14:paraId="37F49989" w14:textId="77777777" w:rsidR="00612242" w:rsidRDefault="00612242" w:rsidP="00612242">
      <w:pPr>
        <w:spacing w:after="0"/>
        <w:ind w:left="720"/>
        <w:jc w:val="both"/>
        <w:rPr>
          <w:rFonts w:asciiTheme="minorHAnsi" w:hAnsiTheme="minorHAnsi" w:cstheme="minorHAnsi"/>
        </w:rPr>
      </w:pPr>
    </w:p>
    <w:p w14:paraId="04A098D2" w14:textId="77777777" w:rsidR="00DF47EA" w:rsidRPr="006E522D" w:rsidRDefault="00DF47EA" w:rsidP="00612242">
      <w:pPr>
        <w:spacing w:after="0"/>
        <w:ind w:left="720"/>
        <w:jc w:val="both"/>
        <w:rPr>
          <w:rFonts w:asciiTheme="minorHAnsi" w:hAnsiTheme="minorHAnsi" w:cstheme="minorHAnsi"/>
        </w:rPr>
      </w:pPr>
    </w:p>
    <w:p w14:paraId="74725EC6" w14:textId="5313A5AD" w:rsidR="006E522D" w:rsidRDefault="006E522D" w:rsidP="006E522D">
      <w:pPr>
        <w:spacing w:after="0"/>
        <w:jc w:val="both"/>
        <w:rPr>
          <w:rFonts w:asciiTheme="minorHAnsi" w:hAnsiTheme="minorHAnsi" w:cstheme="minorHAnsi"/>
          <w:b/>
          <w:bCs/>
        </w:rPr>
      </w:pPr>
      <w:r w:rsidRPr="006E522D">
        <w:rPr>
          <w:rFonts w:asciiTheme="minorHAnsi" w:hAnsiTheme="minorHAnsi" w:cstheme="minorHAnsi"/>
          <w:b/>
          <w:bCs/>
        </w:rPr>
        <w:t>Driving Duties</w:t>
      </w:r>
      <w:r w:rsidR="0043212A">
        <w:rPr>
          <w:rFonts w:asciiTheme="minorHAnsi" w:hAnsiTheme="minorHAnsi" w:cstheme="minorHAnsi"/>
          <w:b/>
          <w:bCs/>
        </w:rPr>
        <w:t xml:space="preserve"> (if eligible)</w:t>
      </w:r>
    </w:p>
    <w:p w14:paraId="157D926A" w14:textId="77777777" w:rsidR="00612242" w:rsidRPr="006E522D" w:rsidRDefault="00612242" w:rsidP="006E522D">
      <w:pPr>
        <w:spacing w:after="0"/>
        <w:jc w:val="both"/>
        <w:rPr>
          <w:rFonts w:asciiTheme="minorHAnsi" w:hAnsiTheme="minorHAnsi" w:cstheme="minorHAnsi"/>
          <w:b/>
          <w:bCs/>
        </w:rPr>
      </w:pPr>
    </w:p>
    <w:p w14:paraId="62AABE6D" w14:textId="0551B23A" w:rsidR="006E522D" w:rsidRPr="006E522D" w:rsidRDefault="006E522D" w:rsidP="00612242">
      <w:pPr>
        <w:numPr>
          <w:ilvl w:val="0"/>
          <w:numId w:val="39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 xml:space="preserve">Undertake LGV driver duties, including operating </w:t>
      </w:r>
      <w:r w:rsidR="0043212A">
        <w:rPr>
          <w:rFonts w:asciiTheme="minorHAnsi" w:hAnsiTheme="minorHAnsi" w:cstheme="minorHAnsi"/>
        </w:rPr>
        <w:t>the IS fleet of Disabs / Tankers</w:t>
      </w:r>
    </w:p>
    <w:p w14:paraId="4B583609" w14:textId="77777777" w:rsidR="006E522D" w:rsidRPr="006E522D" w:rsidRDefault="006E522D" w:rsidP="00612242">
      <w:pPr>
        <w:numPr>
          <w:ilvl w:val="0"/>
          <w:numId w:val="39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Transport waste safely to approved disposal sites.</w:t>
      </w:r>
    </w:p>
    <w:p w14:paraId="121DDA54" w14:textId="77777777" w:rsidR="006E522D" w:rsidRPr="006E522D" w:rsidRDefault="006E522D" w:rsidP="00612242">
      <w:pPr>
        <w:numPr>
          <w:ilvl w:val="0"/>
          <w:numId w:val="39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Complete daily vehicle checks, tachograph records, defect reports, and duty of care documentation.</w:t>
      </w:r>
    </w:p>
    <w:p w14:paraId="1E4D80F0" w14:textId="77777777" w:rsidR="006E522D" w:rsidRPr="006E522D" w:rsidRDefault="006E522D" w:rsidP="00612242">
      <w:pPr>
        <w:numPr>
          <w:ilvl w:val="0"/>
          <w:numId w:val="39"/>
        </w:numPr>
        <w:spacing w:after="0"/>
        <w:jc w:val="both"/>
        <w:rPr>
          <w:rFonts w:asciiTheme="minorHAnsi" w:hAnsiTheme="minorHAnsi" w:cstheme="minorHAnsi"/>
        </w:rPr>
      </w:pPr>
      <w:r w:rsidRPr="006E522D">
        <w:rPr>
          <w:rFonts w:asciiTheme="minorHAnsi" w:hAnsiTheme="minorHAnsi" w:cstheme="minorHAnsi"/>
        </w:rPr>
        <w:t>Ensure compliance with transport legislation and company policy.</w:t>
      </w:r>
    </w:p>
    <w:p w14:paraId="56E6CF20" w14:textId="77777777" w:rsidR="00CD2DD9" w:rsidRDefault="00CD2DD9" w:rsidP="006A2FD9">
      <w:pPr>
        <w:spacing w:after="0"/>
        <w:jc w:val="both"/>
        <w:rPr>
          <w:rFonts w:asciiTheme="minorHAnsi" w:hAnsiTheme="minorHAnsi" w:cstheme="minorHAnsi"/>
          <w:b/>
          <w:szCs w:val="22"/>
        </w:rPr>
      </w:pPr>
    </w:p>
    <w:p w14:paraId="655F9B0F" w14:textId="77777777" w:rsidR="00DF47EA" w:rsidRPr="00CD2DD9" w:rsidRDefault="00DF47EA" w:rsidP="006A2FD9">
      <w:pPr>
        <w:spacing w:after="0"/>
        <w:jc w:val="both"/>
        <w:rPr>
          <w:rFonts w:asciiTheme="minorHAnsi" w:hAnsiTheme="minorHAnsi" w:cstheme="minorHAnsi"/>
          <w:b/>
          <w:szCs w:val="22"/>
        </w:rPr>
      </w:pPr>
    </w:p>
    <w:p w14:paraId="6FA4EFB0" w14:textId="77777777" w:rsidR="00CD2DD9" w:rsidRDefault="00CD2DD9" w:rsidP="006A2FD9">
      <w:pPr>
        <w:spacing w:after="0"/>
        <w:jc w:val="both"/>
        <w:rPr>
          <w:rFonts w:asciiTheme="minorHAnsi" w:hAnsiTheme="minorHAnsi" w:cstheme="minorHAnsi"/>
          <w:b/>
          <w:szCs w:val="22"/>
        </w:rPr>
      </w:pPr>
      <w:r w:rsidRPr="00CD2DD9">
        <w:rPr>
          <w:rFonts w:asciiTheme="minorHAnsi" w:hAnsiTheme="minorHAnsi" w:cstheme="minorHAnsi"/>
          <w:b/>
          <w:szCs w:val="22"/>
        </w:rPr>
        <w:t>General H&amp;S Responsibilities:</w:t>
      </w:r>
    </w:p>
    <w:p w14:paraId="3924E967" w14:textId="77777777" w:rsidR="00612242" w:rsidRPr="00CD2DD9" w:rsidRDefault="00612242" w:rsidP="006A2FD9">
      <w:pPr>
        <w:spacing w:after="0"/>
        <w:jc w:val="both"/>
        <w:rPr>
          <w:rFonts w:asciiTheme="minorHAnsi" w:hAnsiTheme="minorHAnsi" w:cstheme="minorHAnsi"/>
          <w:b/>
          <w:szCs w:val="22"/>
        </w:rPr>
      </w:pPr>
    </w:p>
    <w:p w14:paraId="258C36D0" w14:textId="77777777" w:rsidR="00CD2DD9" w:rsidRPr="00CD2DD9" w:rsidRDefault="00CD2DD9" w:rsidP="006A2FD9">
      <w:pPr>
        <w:numPr>
          <w:ilvl w:val="0"/>
          <w:numId w:val="24"/>
        </w:numPr>
        <w:spacing w:after="0" w:line="240" w:lineRule="auto"/>
        <w:jc w:val="both"/>
        <w:rPr>
          <w:rFonts w:asciiTheme="minorHAnsi" w:hAnsiTheme="minorHAnsi" w:cstheme="minorHAnsi"/>
          <w:szCs w:val="22"/>
        </w:rPr>
      </w:pPr>
      <w:r w:rsidRPr="00CD2DD9">
        <w:rPr>
          <w:rFonts w:asciiTheme="minorHAnsi" w:hAnsiTheme="minorHAnsi" w:cstheme="minorHAnsi"/>
          <w:szCs w:val="22"/>
        </w:rPr>
        <w:t>Comply with Health &amp; Safety requirements: as per training, policies, procedures, risk assessments, method statements, safe systems of work etc.</w:t>
      </w:r>
    </w:p>
    <w:p w14:paraId="0F1F976B" w14:textId="77777777" w:rsidR="00CD2DD9" w:rsidRPr="00CD2DD9" w:rsidRDefault="00CD2DD9" w:rsidP="006A2FD9">
      <w:pPr>
        <w:numPr>
          <w:ilvl w:val="0"/>
          <w:numId w:val="24"/>
        </w:numPr>
        <w:spacing w:after="0" w:line="240" w:lineRule="auto"/>
        <w:jc w:val="both"/>
        <w:rPr>
          <w:rFonts w:asciiTheme="minorHAnsi" w:hAnsiTheme="minorHAnsi" w:cstheme="minorHAnsi"/>
          <w:szCs w:val="22"/>
        </w:rPr>
      </w:pPr>
      <w:r w:rsidRPr="00CD2DD9">
        <w:rPr>
          <w:rFonts w:asciiTheme="minorHAnsi" w:hAnsiTheme="minorHAnsi" w:cstheme="minorHAnsi"/>
          <w:szCs w:val="22"/>
        </w:rPr>
        <w:t>Actively seek to improve safety culture.</w:t>
      </w:r>
    </w:p>
    <w:p w14:paraId="4A008CC8" w14:textId="77777777" w:rsidR="00CD2DD9" w:rsidRPr="00CD2DD9" w:rsidRDefault="00CD2DD9" w:rsidP="006A2FD9">
      <w:pPr>
        <w:numPr>
          <w:ilvl w:val="0"/>
          <w:numId w:val="24"/>
        </w:numPr>
        <w:spacing w:after="0" w:line="240" w:lineRule="auto"/>
        <w:jc w:val="both"/>
        <w:rPr>
          <w:rFonts w:asciiTheme="minorHAnsi" w:hAnsiTheme="minorHAnsi" w:cstheme="minorHAnsi"/>
          <w:szCs w:val="22"/>
        </w:rPr>
      </w:pPr>
      <w:r w:rsidRPr="00CD2DD9">
        <w:rPr>
          <w:rFonts w:asciiTheme="minorHAnsi" w:hAnsiTheme="minorHAnsi" w:cstheme="minorHAnsi"/>
          <w:szCs w:val="22"/>
        </w:rPr>
        <w:t xml:space="preserve">Report any H&amp;S issues/accidents/near misses to your line manager immediately. </w:t>
      </w:r>
    </w:p>
    <w:p w14:paraId="7AA57E2F" w14:textId="77777777" w:rsidR="00DF47EA" w:rsidRDefault="00DF47EA" w:rsidP="006A2FD9">
      <w:pPr>
        <w:spacing w:after="0"/>
        <w:jc w:val="both"/>
        <w:rPr>
          <w:rFonts w:asciiTheme="minorHAnsi" w:hAnsiTheme="minorHAnsi" w:cstheme="minorHAnsi"/>
          <w:szCs w:val="22"/>
        </w:rPr>
      </w:pPr>
    </w:p>
    <w:p w14:paraId="6847B355" w14:textId="77777777" w:rsidR="00DF47EA" w:rsidRPr="00CD2DD9" w:rsidRDefault="00DF47EA" w:rsidP="006A2FD9">
      <w:pPr>
        <w:spacing w:after="0"/>
        <w:jc w:val="both"/>
        <w:rPr>
          <w:rFonts w:asciiTheme="minorHAnsi" w:hAnsiTheme="minorHAnsi" w:cstheme="minorHAnsi"/>
          <w:szCs w:val="22"/>
        </w:rPr>
      </w:pPr>
    </w:p>
    <w:p w14:paraId="4BA6C42B" w14:textId="77777777" w:rsidR="00CD2DD9" w:rsidRDefault="00CD2DD9" w:rsidP="006A2FD9">
      <w:pPr>
        <w:spacing w:after="0"/>
        <w:jc w:val="both"/>
        <w:rPr>
          <w:rFonts w:asciiTheme="minorHAnsi" w:hAnsiTheme="minorHAnsi" w:cstheme="minorHAnsi"/>
          <w:b/>
          <w:szCs w:val="22"/>
        </w:rPr>
      </w:pPr>
      <w:r w:rsidRPr="00CD2DD9">
        <w:rPr>
          <w:rFonts w:asciiTheme="minorHAnsi" w:hAnsiTheme="minorHAnsi" w:cstheme="minorHAnsi"/>
          <w:b/>
          <w:szCs w:val="22"/>
        </w:rPr>
        <w:t>Other General Responsibilities:</w:t>
      </w:r>
    </w:p>
    <w:p w14:paraId="1CC8A4ED" w14:textId="77777777" w:rsidR="00612242" w:rsidRPr="00CD2DD9" w:rsidRDefault="00612242" w:rsidP="006A2FD9">
      <w:pPr>
        <w:spacing w:after="0"/>
        <w:jc w:val="both"/>
        <w:rPr>
          <w:rFonts w:asciiTheme="minorHAnsi" w:hAnsiTheme="minorHAnsi" w:cstheme="minorHAnsi"/>
          <w:b/>
          <w:szCs w:val="22"/>
        </w:rPr>
      </w:pPr>
    </w:p>
    <w:p w14:paraId="57C08BBF" w14:textId="77777777" w:rsidR="00A74ACE" w:rsidRDefault="00A74ACE" w:rsidP="006A2FD9">
      <w:pPr>
        <w:numPr>
          <w:ilvl w:val="0"/>
          <w:numId w:val="25"/>
        </w:numPr>
        <w:tabs>
          <w:tab w:val="clear" w:pos="1080"/>
          <w:tab w:val="num" w:pos="720"/>
        </w:tabs>
        <w:spacing w:after="0" w:line="240" w:lineRule="auto"/>
        <w:ind w:left="720"/>
        <w:jc w:val="both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Maintain the physical security of FIS equipment in your possession along with any goods transported in accordance with Company Security policies.</w:t>
      </w:r>
    </w:p>
    <w:p w14:paraId="10BE0E55" w14:textId="77777777" w:rsidR="00A74ACE" w:rsidRDefault="00A74ACE" w:rsidP="006A2FD9">
      <w:pPr>
        <w:numPr>
          <w:ilvl w:val="0"/>
          <w:numId w:val="25"/>
        </w:numPr>
        <w:tabs>
          <w:tab w:val="clear" w:pos="1080"/>
          <w:tab w:val="num" w:pos="720"/>
        </w:tabs>
        <w:spacing w:after="0" w:line="240" w:lineRule="auto"/>
        <w:ind w:left="720"/>
        <w:jc w:val="both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Maintain the security and confidentiality of Company information and data in accordance with Company IT Security and Data Protection policies.</w:t>
      </w:r>
    </w:p>
    <w:p w14:paraId="66389497" w14:textId="77777777" w:rsidR="00CD2DD9" w:rsidRPr="00CD2DD9" w:rsidRDefault="00CD2DD9" w:rsidP="006A2FD9">
      <w:pPr>
        <w:numPr>
          <w:ilvl w:val="0"/>
          <w:numId w:val="25"/>
        </w:numPr>
        <w:tabs>
          <w:tab w:val="clear" w:pos="1080"/>
          <w:tab w:val="num" w:pos="720"/>
        </w:tabs>
        <w:spacing w:after="0" w:line="240" w:lineRule="auto"/>
        <w:ind w:left="720"/>
        <w:jc w:val="both"/>
        <w:rPr>
          <w:rFonts w:asciiTheme="minorHAnsi" w:hAnsiTheme="minorHAnsi" w:cstheme="minorHAnsi"/>
          <w:szCs w:val="22"/>
        </w:rPr>
      </w:pPr>
      <w:r w:rsidRPr="00CD2DD9">
        <w:rPr>
          <w:rFonts w:asciiTheme="minorHAnsi" w:hAnsiTheme="minorHAnsi" w:cstheme="minorHAnsi"/>
          <w:szCs w:val="22"/>
        </w:rPr>
        <w:t>Attend training as required to maintain personal qualification/competence.</w:t>
      </w:r>
    </w:p>
    <w:p w14:paraId="23A94A29" w14:textId="77777777" w:rsidR="00CD2DD9" w:rsidRPr="00CD2DD9" w:rsidRDefault="00CD2DD9" w:rsidP="006A2FD9">
      <w:pPr>
        <w:numPr>
          <w:ilvl w:val="0"/>
          <w:numId w:val="25"/>
        </w:numPr>
        <w:tabs>
          <w:tab w:val="clear" w:pos="1080"/>
          <w:tab w:val="num" w:pos="720"/>
        </w:tabs>
        <w:spacing w:after="0" w:line="240" w:lineRule="auto"/>
        <w:ind w:left="720"/>
        <w:jc w:val="both"/>
        <w:rPr>
          <w:rFonts w:asciiTheme="minorHAnsi" w:hAnsiTheme="minorHAnsi" w:cstheme="minorHAnsi"/>
          <w:b/>
          <w:szCs w:val="22"/>
        </w:rPr>
      </w:pPr>
      <w:r w:rsidRPr="00CD2DD9">
        <w:rPr>
          <w:rFonts w:asciiTheme="minorHAnsi" w:hAnsiTheme="minorHAnsi" w:cstheme="minorHAnsi"/>
          <w:szCs w:val="22"/>
        </w:rPr>
        <w:t>Comply with the Company Equal Opportunities Policy and promote equality.</w:t>
      </w:r>
    </w:p>
    <w:p w14:paraId="308ED08D" w14:textId="77777777" w:rsidR="00CD2DD9" w:rsidRPr="00CD2DD9" w:rsidRDefault="00CD2DD9" w:rsidP="006A2FD9">
      <w:pPr>
        <w:numPr>
          <w:ilvl w:val="0"/>
          <w:numId w:val="25"/>
        </w:numPr>
        <w:tabs>
          <w:tab w:val="clear" w:pos="1080"/>
          <w:tab w:val="num" w:pos="720"/>
        </w:tabs>
        <w:spacing w:after="0" w:line="240" w:lineRule="auto"/>
        <w:ind w:left="720"/>
        <w:jc w:val="both"/>
        <w:rPr>
          <w:rFonts w:asciiTheme="minorHAnsi" w:hAnsiTheme="minorHAnsi" w:cstheme="minorHAnsi"/>
          <w:b/>
          <w:szCs w:val="22"/>
        </w:rPr>
      </w:pPr>
      <w:r w:rsidRPr="00CD2DD9">
        <w:rPr>
          <w:rFonts w:asciiTheme="minorHAnsi" w:hAnsiTheme="minorHAnsi" w:cstheme="minorHAnsi"/>
          <w:szCs w:val="22"/>
        </w:rPr>
        <w:t>Any other duties as required by line management, commensurate with the post holder’s level of training and competence.</w:t>
      </w:r>
    </w:p>
    <w:p w14:paraId="71E379E6" w14:textId="77777777" w:rsidR="00CD2DD9" w:rsidRPr="00CD2DD9" w:rsidRDefault="00CD2DD9" w:rsidP="006A2FD9">
      <w:pPr>
        <w:spacing w:after="0" w:line="240" w:lineRule="auto"/>
        <w:jc w:val="both"/>
        <w:rPr>
          <w:rFonts w:asciiTheme="minorHAnsi" w:hAnsiTheme="minorHAnsi" w:cstheme="minorHAnsi"/>
          <w:szCs w:val="22"/>
        </w:rPr>
      </w:pPr>
      <w:r w:rsidRPr="00CD2DD9">
        <w:rPr>
          <w:rFonts w:asciiTheme="minorHAnsi" w:hAnsiTheme="minorHAnsi" w:cstheme="minorHAnsi"/>
          <w:b/>
          <w:szCs w:val="22"/>
        </w:rPr>
        <w:br w:type="page"/>
      </w:r>
      <w:r w:rsidRPr="00CD2DD9">
        <w:rPr>
          <w:rFonts w:asciiTheme="minorHAnsi" w:hAnsiTheme="minorHAnsi" w:cstheme="minorHAnsi"/>
          <w:b/>
          <w:szCs w:val="22"/>
        </w:rPr>
        <w:lastRenderedPageBreak/>
        <w:t>Person Specification</w:t>
      </w:r>
    </w:p>
    <w:tbl>
      <w:tblPr>
        <w:tblStyle w:val="TableGrid0"/>
        <w:tblW w:w="9631" w:type="dxa"/>
        <w:tblInd w:w="-108" w:type="dxa"/>
        <w:tblCellMar>
          <w:top w:w="12" w:type="dxa"/>
          <w:left w:w="108" w:type="dxa"/>
          <w:right w:w="53" w:type="dxa"/>
        </w:tblCellMar>
        <w:tblLook w:val="04A0" w:firstRow="1" w:lastRow="0" w:firstColumn="1" w:lastColumn="0" w:noHBand="0" w:noVBand="1"/>
      </w:tblPr>
      <w:tblGrid>
        <w:gridCol w:w="6092"/>
        <w:gridCol w:w="1498"/>
        <w:gridCol w:w="2041"/>
      </w:tblGrid>
      <w:tr w:rsidR="00A8553B" w:rsidRPr="00053491" w14:paraId="0003A757" w14:textId="77777777" w:rsidTr="00930FD6">
        <w:trPr>
          <w:trHeight w:val="310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7D715" w14:textId="77777777" w:rsidR="00A8553B" w:rsidRPr="00053491" w:rsidRDefault="00A8553B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eastAsia="Arial" w:hAnsiTheme="minorHAnsi" w:cstheme="minorHAnsi"/>
                <w:b/>
                <w:sz w:val="20"/>
              </w:rPr>
              <w:t xml:space="preserve">Qualifications/Training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3087D" w14:textId="77777777" w:rsidR="00A8553B" w:rsidRPr="00053491" w:rsidRDefault="00A8553B" w:rsidP="006A2FD9">
            <w:pPr>
              <w:spacing w:line="259" w:lineRule="auto"/>
              <w:ind w:right="57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eastAsia="Arial" w:hAnsiTheme="minorHAnsi" w:cstheme="minorHAnsi"/>
                <w:b/>
                <w:sz w:val="20"/>
              </w:rPr>
              <w:t>E / D*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95E4D" w14:textId="0C885CBC" w:rsidR="00A8553B" w:rsidRPr="00053491" w:rsidRDefault="00A8553B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eastAsia="Arial" w:hAnsiTheme="minorHAnsi" w:cstheme="minorHAnsi"/>
                <w:b/>
                <w:sz w:val="20"/>
              </w:rPr>
              <w:t>How assessed***</w:t>
            </w:r>
          </w:p>
        </w:tc>
      </w:tr>
      <w:tr w:rsidR="00A8553B" w:rsidRPr="00053491" w14:paraId="3E4078AF" w14:textId="77777777" w:rsidTr="004F58C8">
        <w:trPr>
          <w:trHeight w:val="281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B7399" w14:textId="7802551E" w:rsidR="00A8553B" w:rsidRPr="00053491" w:rsidRDefault="00A8553B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Driving Licence Cat B</w:t>
            </w:r>
            <w:r w:rsidR="006A2FD9">
              <w:rPr>
                <w:rFonts w:asciiTheme="minorHAnsi" w:hAnsiTheme="minorHAnsi" w:cstheme="minorHAnsi"/>
                <w:sz w:val="20"/>
              </w:rPr>
              <w:t>E</w:t>
            </w:r>
            <w:r w:rsidRPr="00053491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EA666" w14:textId="2EC007E5" w:rsidR="00A8553B" w:rsidRPr="00053491" w:rsidRDefault="00DF47EA" w:rsidP="006A2FD9">
            <w:pPr>
              <w:spacing w:line="259" w:lineRule="auto"/>
              <w:ind w:right="57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D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26D85" w14:textId="74F9AE26" w:rsidR="00A8553B" w:rsidRPr="00053491" w:rsidRDefault="00336AC1" w:rsidP="006A2FD9">
            <w:pPr>
              <w:spacing w:line="259" w:lineRule="auto"/>
              <w:ind w:right="58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CV</w:t>
            </w:r>
          </w:p>
        </w:tc>
      </w:tr>
      <w:tr w:rsidR="00A8553B" w:rsidRPr="00053491" w14:paraId="5BCC7F48" w14:textId="77777777" w:rsidTr="00930FD6">
        <w:trPr>
          <w:trHeight w:val="276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76649" w14:textId="3C8D7BD3" w:rsidR="00A8553B" w:rsidRPr="00053491" w:rsidRDefault="00A8553B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IOSH Managing Safely or higher (NEBOSH)</w:t>
            </w:r>
            <w:r w:rsidR="00B756DC">
              <w:rPr>
                <w:rFonts w:asciiTheme="minorHAnsi" w:hAnsiTheme="minorHAnsi" w:cstheme="minorHAnsi"/>
                <w:sz w:val="20"/>
              </w:rPr>
              <w:t xml:space="preserve"> (6160-05)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BC269" w14:textId="77777777" w:rsidR="00A8553B" w:rsidRPr="00053491" w:rsidRDefault="00A8553B" w:rsidP="006A2FD9">
            <w:pPr>
              <w:spacing w:line="259" w:lineRule="auto"/>
              <w:ind w:right="57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E**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DE6D0" w14:textId="37F418C4" w:rsidR="00A8553B" w:rsidRPr="00053491" w:rsidRDefault="00336AC1" w:rsidP="006A2FD9">
            <w:pPr>
              <w:spacing w:line="259" w:lineRule="auto"/>
              <w:ind w:left="1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CV</w:t>
            </w:r>
          </w:p>
        </w:tc>
      </w:tr>
      <w:tr w:rsidR="00A8553B" w:rsidRPr="00053491" w14:paraId="77FB5C50" w14:textId="77777777" w:rsidTr="00930FD6">
        <w:trPr>
          <w:trHeight w:val="281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BDADA" w14:textId="24FF1BB9" w:rsidR="00A8553B" w:rsidRPr="00053491" w:rsidRDefault="00B756DC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Management of </w:t>
            </w:r>
            <w:r w:rsidR="00A8553B" w:rsidRPr="00053491">
              <w:rPr>
                <w:rFonts w:asciiTheme="minorHAnsi" w:hAnsiTheme="minorHAnsi" w:cstheme="minorHAnsi"/>
                <w:sz w:val="20"/>
              </w:rPr>
              <w:t>Safe Entry into High Risk Confined Spaces</w:t>
            </w:r>
            <w:r>
              <w:rPr>
                <w:rFonts w:asciiTheme="minorHAnsi" w:hAnsiTheme="minorHAnsi" w:cstheme="minorHAnsi"/>
                <w:sz w:val="20"/>
              </w:rPr>
              <w:t xml:space="preserve"> (6160-06)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7B40A" w14:textId="77777777" w:rsidR="00A8553B" w:rsidRPr="00053491" w:rsidRDefault="00A8553B" w:rsidP="006A2FD9">
            <w:pPr>
              <w:spacing w:line="259" w:lineRule="auto"/>
              <w:ind w:right="57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E**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2AB1D" w14:textId="48FAF306" w:rsidR="00A8553B" w:rsidRPr="00053491" w:rsidRDefault="00336AC1" w:rsidP="006A2FD9">
            <w:pPr>
              <w:spacing w:line="259" w:lineRule="auto"/>
              <w:ind w:left="1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CV</w:t>
            </w:r>
          </w:p>
        </w:tc>
      </w:tr>
      <w:tr w:rsidR="00053491" w:rsidRPr="00053491" w14:paraId="150E7A5F" w14:textId="77777777" w:rsidTr="00930FD6">
        <w:trPr>
          <w:trHeight w:val="281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94018" w14:textId="632CC171" w:rsidR="00053491" w:rsidRPr="00053491" w:rsidRDefault="00053491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Management qualification at level 3 or higher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C9B42" w14:textId="47060AD4" w:rsidR="00053491" w:rsidRPr="00053491" w:rsidRDefault="00053491" w:rsidP="006A2FD9">
            <w:pPr>
              <w:spacing w:line="259" w:lineRule="auto"/>
              <w:ind w:right="57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D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CFD4E" w14:textId="05E34326" w:rsidR="00053491" w:rsidRPr="00053491" w:rsidRDefault="00053491" w:rsidP="006A2FD9">
            <w:pPr>
              <w:spacing w:line="259" w:lineRule="auto"/>
              <w:ind w:left="1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CV</w:t>
            </w:r>
          </w:p>
        </w:tc>
      </w:tr>
      <w:tr w:rsidR="00A8553B" w:rsidRPr="00053491" w14:paraId="1E6CAA33" w14:textId="77777777" w:rsidTr="00930FD6">
        <w:trPr>
          <w:trHeight w:val="281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30F4D" w14:textId="77777777" w:rsidR="00A8553B" w:rsidRPr="00053491" w:rsidRDefault="00A8553B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EE9FF" w14:textId="77777777" w:rsidR="00A8553B" w:rsidRPr="00053491" w:rsidRDefault="00A8553B" w:rsidP="006A2FD9">
            <w:pPr>
              <w:spacing w:line="259" w:lineRule="auto"/>
              <w:jc w:val="center"/>
              <w:rPr>
                <w:rFonts w:asciiTheme="minorHAnsi" w:eastAsia="Arial" w:hAnsiTheme="minorHAnsi" w:cstheme="minorHAnsi"/>
                <w:sz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39A20" w14:textId="77777777" w:rsidR="00A8553B" w:rsidRPr="00053491" w:rsidRDefault="00A8553B" w:rsidP="006A2FD9">
            <w:pPr>
              <w:spacing w:line="259" w:lineRule="auto"/>
              <w:ind w:left="1"/>
              <w:jc w:val="center"/>
              <w:rPr>
                <w:rFonts w:asciiTheme="minorHAnsi" w:eastAsia="Arial" w:hAnsiTheme="minorHAnsi" w:cstheme="minorHAnsi"/>
                <w:sz w:val="20"/>
              </w:rPr>
            </w:pPr>
          </w:p>
        </w:tc>
      </w:tr>
      <w:tr w:rsidR="00A8553B" w:rsidRPr="00053491" w14:paraId="76AB7A4D" w14:textId="77777777" w:rsidTr="00930FD6">
        <w:trPr>
          <w:trHeight w:val="295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A21A5" w14:textId="77777777" w:rsidR="00A8553B" w:rsidRPr="00053491" w:rsidRDefault="00A8553B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eastAsia="Arial" w:hAnsiTheme="minorHAnsi" w:cstheme="minorHAnsi"/>
                <w:b/>
                <w:sz w:val="20"/>
              </w:rPr>
              <w:t xml:space="preserve">Experience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99CD7" w14:textId="77777777" w:rsidR="00A8553B" w:rsidRPr="00053491" w:rsidRDefault="00A8553B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2E581" w14:textId="665A3D16" w:rsidR="00A8553B" w:rsidRPr="00053491" w:rsidRDefault="00A8553B" w:rsidP="006A2FD9">
            <w:pPr>
              <w:spacing w:line="259" w:lineRule="auto"/>
              <w:ind w:left="1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</w:tr>
      <w:tr w:rsidR="00053491" w:rsidRPr="00053491" w14:paraId="04B10C94" w14:textId="77777777" w:rsidTr="00930FD6">
        <w:trPr>
          <w:trHeight w:val="295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4FEAE" w14:textId="77777777" w:rsidR="00053491" w:rsidRPr="00053491" w:rsidRDefault="00053491" w:rsidP="006A2FD9">
            <w:pPr>
              <w:spacing w:line="259" w:lineRule="auto"/>
              <w:jc w:val="both"/>
              <w:rPr>
                <w:rFonts w:asciiTheme="minorHAnsi" w:eastAsia="Arial" w:hAnsiTheme="minorHAnsi" w:cstheme="minorHAnsi"/>
                <w:b/>
                <w:sz w:val="20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B270F" w14:textId="77777777" w:rsidR="00053491" w:rsidRPr="00053491" w:rsidRDefault="00053491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66016" w14:textId="77777777" w:rsidR="00053491" w:rsidRPr="00053491" w:rsidRDefault="00053491" w:rsidP="006A2FD9">
            <w:pPr>
              <w:spacing w:line="259" w:lineRule="auto"/>
              <w:ind w:left="1"/>
              <w:jc w:val="center"/>
              <w:rPr>
                <w:rFonts w:asciiTheme="minorHAnsi" w:eastAsia="Arial" w:hAnsiTheme="minorHAnsi" w:cstheme="minorHAnsi"/>
                <w:sz w:val="20"/>
              </w:rPr>
            </w:pPr>
          </w:p>
        </w:tc>
      </w:tr>
      <w:tr w:rsidR="00A8553B" w:rsidRPr="00053491" w14:paraId="458FEE89" w14:textId="77777777" w:rsidTr="00930FD6">
        <w:trPr>
          <w:trHeight w:val="281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FC027" w14:textId="5CA5760E" w:rsidR="00A8553B" w:rsidRPr="00053491" w:rsidRDefault="00053491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Relevant industry experience in an operational role ideally in an industrial cleaning, environmental management or waste management role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B6C76" w14:textId="77777777" w:rsidR="00A8553B" w:rsidRPr="00053491" w:rsidRDefault="00A8553B" w:rsidP="006A2FD9">
            <w:pPr>
              <w:spacing w:line="259" w:lineRule="auto"/>
              <w:ind w:right="57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CD1F7" w14:textId="7DBEE628" w:rsidR="00A8553B" w:rsidRPr="00053491" w:rsidRDefault="00336AC1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CV/I</w:t>
            </w:r>
          </w:p>
        </w:tc>
      </w:tr>
      <w:tr w:rsidR="00A8553B" w:rsidRPr="00053491" w14:paraId="01598F38" w14:textId="77777777" w:rsidTr="00930FD6">
        <w:trPr>
          <w:trHeight w:val="276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ED6B6" w14:textId="259A2D92" w:rsidR="00A8553B" w:rsidRPr="00053491" w:rsidRDefault="00053491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Managing HSE to high standards and the implementation of a robust safe system of work for working in high-risk areas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FCEE5" w14:textId="77777777" w:rsidR="00A8553B" w:rsidRPr="00053491" w:rsidRDefault="00A8553B" w:rsidP="006A2FD9">
            <w:pPr>
              <w:spacing w:line="259" w:lineRule="auto"/>
              <w:ind w:right="57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10BAB" w14:textId="3F3830D2" w:rsidR="00A8553B" w:rsidRPr="00053491" w:rsidRDefault="00336AC1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CV/I</w:t>
            </w:r>
          </w:p>
        </w:tc>
      </w:tr>
      <w:tr w:rsidR="00A8553B" w:rsidRPr="00053491" w14:paraId="161CB27E" w14:textId="77777777" w:rsidTr="00930FD6">
        <w:trPr>
          <w:trHeight w:val="281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800A1" w14:textId="6EAAECE8" w:rsidR="00A8553B" w:rsidRPr="00053491" w:rsidRDefault="00053491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Effective and compliant organisation of HR related aspects of operational management.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CFD8C" w14:textId="7F03600A" w:rsidR="00A8553B" w:rsidRPr="00053491" w:rsidRDefault="00336AC1" w:rsidP="006A2FD9">
            <w:pPr>
              <w:spacing w:line="259" w:lineRule="auto"/>
              <w:ind w:right="57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7E017" w14:textId="7BD709D0" w:rsidR="00A8553B" w:rsidRPr="00053491" w:rsidRDefault="00336AC1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CV/I</w:t>
            </w:r>
          </w:p>
        </w:tc>
      </w:tr>
      <w:tr w:rsidR="00A8553B" w:rsidRPr="00053491" w14:paraId="541179A0" w14:textId="77777777" w:rsidTr="00930FD6">
        <w:trPr>
          <w:trHeight w:val="281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13106" w14:textId="77777777" w:rsidR="00A8553B" w:rsidRPr="00053491" w:rsidRDefault="00A8553B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29602" w14:textId="77777777" w:rsidR="00A8553B" w:rsidRPr="00053491" w:rsidRDefault="00A8553B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1BB0C" w14:textId="77777777" w:rsidR="00A8553B" w:rsidRPr="00053491" w:rsidRDefault="00A8553B" w:rsidP="006A2FD9">
            <w:pPr>
              <w:spacing w:line="259" w:lineRule="auto"/>
              <w:ind w:left="1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</w:tr>
      <w:tr w:rsidR="00A8553B" w:rsidRPr="00053491" w14:paraId="56610A8B" w14:textId="77777777" w:rsidTr="00930FD6">
        <w:trPr>
          <w:trHeight w:val="296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3C6CB" w14:textId="77777777" w:rsidR="00A8553B" w:rsidRPr="00053491" w:rsidRDefault="00A8553B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eastAsia="Arial" w:hAnsiTheme="minorHAnsi" w:cstheme="minorHAnsi"/>
                <w:b/>
                <w:sz w:val="20"/>
              </w:rPr>
              <w:t xml:space="preserve">Specific Post Knowledge/Skills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E2128" w14:textId="77777777" w:rsidR="00A8553B" w:rsidRPr="00053491" w:rsidRDefault="00A8553B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AB2FA" w14:textId="2EE655F3" w:rsidR="00A8553B" w:rsidRPr="00053491" w:rsidRDefault="00A8553B" w:rsidP="006A2FD9">
            <w:pPr>
              <w:spacing w:line="259" w:lineRule="auto"/>
              <w:ind w:left="1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</w:tr>
      <w:tr w:rsidR="00053491" w:rsidRPr="00053491" w14:paraId="43A6E4EC" w14:textId="77777777" w:rsidTr="00930FD6">
        <w:trPr>
          <w:trHeight w:val="296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999E3" w14:textId="03526FBE" w:rsidR="00053491" w:rsidRPr="00053491" w:rsidRDefault="00053491" w:rsidP="006A2FD9">
            <w:pPr>
              <w:pStyle w:val="TableParagraph"/>
              <w:kinsoku w:val="0"/>
              <w:overflowPunct w:val="0"/>
              <w:spacing w:line="276" w:lineRule="auto"/>
              <w:ind w:left="0"/>
              <w:jc w:val="both"/>
              <w:rPr>
                <w:rFonts w:asciiTheme="minorHAnsi" w:eastAsia="Arial" w:hAnsiTheme="minorHAnsi" w:cstheme="minorHAnsi"/>
                <w:b/>
                <w:sz w:val="20"/>
                <w:szCs w:val="20"/>
              </w:rPr>
            </w:pPr>
            <w:r w:rsidRPr="00053491">
              <w:rPr>
                <w:rFonts w:asciiTheme="minorHAnsi" w:hAnsiTheme="minorHAnsi" w:cstheme="minorHAnsi"/>
                <w:sz w:val="20"/>
                <w:szCs w:val="20"/>
              </w:rPr>
              <w:t>Technical knowledge relating to the execution of industrial services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196E5" w14:textId="25B58A8F" w:rsidR="00053491" w:rsidRPr="00053491" w:rsidRDefault="00053491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6ABBA" w14:textId="64F36E02" w:rsidR="00053491" w:rsidRPr="00053491" w:rsidRDefault="00053491" w:rsidP="006A2FD9">
            <w:pPr>
              <w:spacing w:line="259" w:lineRule="auto"/>
              <w:ind w:left="1"/>
              <w:jc w:val="center"/>
              <w:rPr>
                <w:rFonts w:asciiTheme="minorHAnsi" w:eastAsia="Arial" w:hAnsiTheme="minorHAnsi" w:cstheme="minorHAnsi"/>
                <w:sz w:val="20"/>
              </w:rPr>
            </w:pPr>
            <w:r w:rsidRPr="00053491">
              <w:rPr>
                <w:rFonts w:asciiTheme="minorHAnsi" w:eastAsia="Arial" w:hAnsiTheme="minorHAnsi" w:cstheme="minorHAnsi"/>
                <w:sz w:val="20"/>
              </w:rPr>
              <w:t>CV/I</w:t>
            </w:r>
          </w:p>
        </w:tc>
      </w:tr>
      <w:tr w:rsidR="00A8553B" w:rsidRPr="00053491" w14:paraId="292D4BE6" w14:textId="77777777" w:rsidTr="00930FD6">
        <w:trPr>
          <w:trHeight w:val="281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E5BA6" w14:textId="4005EB4F" w:rsidR="00A8553B" w:rsidRPr="00053491" w:rsidRDefault="00A8553B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IT User</w:t>
            </w:r>
            <w:r w:rsidR="00336AC1" w:rsidRPr="00053491">
              <w:rPr>
                <w:rFonts w:asciiTheme="minorHAnsi" w:hAnsiTheme="minorHAnsi" w:cstheme="minorHAnsi"/>
                <w:sz w:val="20"/>
              </w:rPr>
              <w:t xml:space="preserve">, </w:t>
            </w:r>
            <w:proofErr w:type="spellStart"/>
            <w:r w:rsidR="00336AC1" w:rsidRPr="00053491">
              <w:rPr>
                <w:rFonts w:asciiTheme="minorHAnsi" w:hAnsiTheme="minorHAnsi" w:cstheme="minorHAnsi"/>
                <w:sz w:val="20"/>
              </w:rPr>
              <w:t>esp</w:t>
            </w:r>
            <w:proofErr w:type="spellEnd"/>
            <w:r w:rsidR="00336AC1" w:rsidRPr="00053491">
              <w:rPr>
                <w:rFonts w:asciiTheme="minorHAnsi" w:hAnsiTheme="minorHAnsi" w:cstheme="minorHAnsi"/>
                <w:sz w:val="20"/>
              </w:rPr>
              <w:t xml:space="preserve"> MS Office applications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ED162" w14:textId="77777777" w:rsidR="00A8553B" w:rsidRPr="00053491" w:rsidRDefault="00A8553B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393E4" w14:textId="14837CA3" w:rsidR="00A8553B" w:rsidRPr="00053491" w:rsidRDefault="00336AC1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CV/I</w:t>
            </w:r>
          </w:p>
        </w:tc>
      </w:tr>
      <w:tr w:rsidR="00A8553B" w:rsidRPr="00053491" w14:paraId="735678F6" w14:textId="77777777" w:rsidTr="00930FD6">
        <w:trPr>
          <w:trHeight w:val="281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56610" w14:textId="77777777" w:rsidR="00A8553B" w:rsidRPr="00053491" w:rsidRDefault="00A8553B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 xml:space="preserve">Knowledge of customer base and requirements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91A53" w14:textId="77777777" w:rsidR="00A8553B" w:rsidRPr="00053491" w:rsidRDefault="00A8553B" w:rsidP="006A2FD9">
            <w:pPr>
              <w:spacing w:line="259" w:lineRule="auto"/>
              <w:ind w:right="57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E**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3C9EE" w14:textId="2D0C89E3" w:rsidR="00A8553B" w:rsidRPr="00053491" w:rsidRDefault="00336AC1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CV/I</w:t>
            </w:r>
          </w:p>
        </w:tc>
      </w:tr>
      <w:tr w:rsidR="00A8553B" w:rsidRPr="00053491" w14:paraId="7E60FB1E" w14:textId="77777777" w:rsidTr="00930FD6">
        <w:trPr>
          <w:trHeight w:val="276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B7CD6" w14:textId="77777777" w:rsidR="00A8553B" w:rsidRPr="00053491" w:rsidRDefault="00A8553B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1072A" w14:textId="77777777" w:rsidR="00A8553B" w:rsidRPr="00053491" w:rsidRDefault="00A8553B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CC5E7" w14:textId="557C26C4" w:rsidR="00A8553B" w:rsidRPr="00053491" w:rsidRDefault="00A8553B" w:rsidP="006A2FD9">
            <w:pPr>
              <w:spacing w:line="259" w:lineRule="auto"/>
              <w:ind w:left="1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</w:tr>
      <w:tr w:rsidR="00A8553B" w:rsidRPr="00053491" w14:paraId="4AF965EC" w14:textId="77777777" w:rsidTr="00930FD6">
        <w:trPr>
          <w:trHeight w:val="310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A3AF" w14:textId="77777777" w:rsidR="00A8553B" w:rsidRPr="00053491" w:rsidRDefault="00A8553B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eastAsia="Arial" w:hAnsiTheme="minorHAnsi" w:cstheme="minorHAnsi"/>
                <w:b/>
                <w:sz w:val="20"/>
              </w:rPr>
              <w:t xml:space="preserve">Personal Characteristics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A5F19" w14:textId="77777777" w:rsidR="00A8553B" w:rsidRPr="00053491" w:rsidRDefault="00A8553B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EF27D" w14:textId="16E7FEBA" w:rsidR="00A8553B" w:rsidRPr="00053491" w:rsidRDefault="00A8553B" w:rsidP="006A2FD9">
            <w:pPr>
              <w:spacing w:line="259" w:lineRule="auto"/>
              <w:ind w:left="1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</w:tr>
      <w:tr w:rsidR="00A8553B" w:rsidRPr="00053491" w14:paraId="7FDB9760" w14:textId="77777777" w:rsidTr="00930FD6">
        <w:trPr>
          <w:trHeight w:val="276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7F7A2" w14:textId="77777777" w:rsidR="00A8553B" w:rsidRPr="00053491" w:rsidRDefault="00A8553B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 xml:space="preserve">Good communicator in written &amp; spoken English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3E714" w14:textId="77777777" w:rsidR="00A8553B" w:rsidRPr="00053491" w:rsidRDefault="00A8553B" w:rsidP="006A2FD9">
            <w:pPr>
              <w:spacing w:line="259" w:lineRule="auto"/>
              <w:ind w:right="57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4D351" w14:textId="44D0D2DF" w:rsidR="00A8553B" w:rsidRPr="00053491" w:rsidRDefault="00336AC1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CV/I</w:t>
            </w:r>
          </w:p>
        </w:tc>
      </w:tr>
      <w:tr w:rsidR="00A8553B" w:rsidRPr="00053491" w14:paraId="19298E47" w14:textId="77777777" w:rsidTr="00930FD6">
        <w:trPr>
          <w:trHeight w:val="274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0A474" w14:textId="26A40850" w:rsidR="00A8553B" w:rsidRPr="00053491" w:rsidRDefault="006A2FD9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Conscientious, p</w:t>
            </w:r>
            <w:r w:rsidR="00A8553B" w:rsidRPr="00053491">
              <w:rPr>
                <w:rFonts w:asciiTheme="minorHAnsi" w:hAnsiTheme="minorHAnsi" w:cstheme="minorHAnsi"/>
                <w:sz w:val="20"/>
              </w:rPr>
              <w:t xml:space="preserve">unctual, flexible and organised 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1E710" w14:textId="77777777" w:rsidR="00A8553B" w:rsidRPr="00053491" w:rsidRDefault="00A8553B" w:rsidP="006A2FD9">
            <w:pPr>
              <w:spacing w:line="259" w:lineRule="auto"/>
              <w:ind w:right="57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9FA06" w14:textId="5BFE61AF" w:rsidR="00A8553B" w:rsidRPr="00053491" w:rsidRDefault="00053491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CV/I</w:t>
            </w:r>
          </w:p>
        </w:tc>
      </w:tr>
      <w:tr w:rsidR="00A8553B" w:rsidRPr="00053491" w14:paraId="4DF69E43" w14:textId="77777777" w:rsidTr="00930FD6">
        <w:trPr>
          <w:trHeight w:val="281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3F057" w14:textId="0E1B2110" w:rsidR="00A8553B" w:rsidRPr="00053491" w:rsidRDefault="00053491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Commitment to developing own skills and knowledge whilst developing other team members</w:t>
            </w: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81C6F" w14:textId="3D3198C9" w:rsidR="00A8553B" w:rsidRPr="00053491" w:rsidRDefault="00053491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E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7BE90" w14:textId="5D23F106" w:rsidR="00A8553B" w:rsidRPr="00053491" w:rsidRDefault="00053491" w:rsidP="006A2FD9">
            <w:pPr>
              <w:spacing w:line="259" w:lineRule="auto"/>
              <w:ind w:left="1"/>
              <w:jc w:val="center"/>
              <w:rPr>
                <w:rFonts w:asciiTheme="minorHAnsi" w:hAnsiTheme="minorHAnsi" w:cstheme="minorHAnsi"/>
                <w:sz w:val="20"/>
              </w:rPr>
            </w:pPr>
            <w:r w:rsidRPr="00053491">
              <w:rPr>
                <w:rFonts w:asciiTheme="minorHAnsi" w:hAnsiTheme="minorHAnsi" w:cstheme="minorHAnsi"/>
                <w:sz w:val="20"/>
              </w:rPr>
              <w:t>CV/I</w:t>
            </w:r>
          </w:p>
        </w:tc>
      </w:tr>
      <w:tr w:rsidR="00053491" w:rsidRPr="00053491" w14:paraId="3D23572E" w14:textId="77777777" w:rsidTr="00930FD6">
        <w:trPr>
          <w:trHeight w:val="281"/>
        </w:trPr>
        <w:tc>
          <w:tcPr>
            <w:tcW w:w="6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9EA3E" w14:textId="77777777" w:rsidR="00053491" w:rsidRPr="00053491" w:rsidRDefault="00053491" w:rsidP="006A2FD9">
            <w:pPr>
              <w:spacing w:line="259" w:lineRule="auto"/>
              <w:jc w:val="both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C3281" w14:textId="77777777" w:rsidR="00053491" w:rsidRPr="00053491" w:rsidRDefault="00053491" w:rsidP="006A2FD9">
            <w:pPr>
              <w:spacing w:line="259" w:lineRule="auto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3A83" w14:textId="77777777" w:rsidR="00053491" w:rsidRPr="00053491" w:rsidRDefault="00053491" w:rsidP="006A2FD9">
            <w:pPr>
              <w:spacing w:line="259" w:lineRule="auto"/>
              <w:ind w:left="1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</w:tr>
    </w:tbl>
    <w:p w14:paraId="4067064B" w14:textId="77777777" w:rsidR="00CD2DD9" w:rsidRPr="00CD2DD9" w:rsidRDefault="00CD2DD9" w:rsidP="006A2FD9">
      <w:pPr>
        <w:spacing w:after="0"/>
        <w:jc w:val="both"/>
        <w:rPr>
          <w:rFonts w:asciiTheme="minorHAnsi" w:hAnsiTheme="minorHAnsi" w:cstheme="minorHAnsi"/>
          <w:sz w:val="20"/>
        </w:rPr>
      </w:pPr>
      <w:r w:rsidRPr="00CD2DD9">
        <w:rPr>
          <w:rFonts w:asciiTheme="minorHAnsi" w:hAnsiTheme="minorHAnsi" w:cstheme="minorHAnsi"/>
          <w:sz w:val="20"/>
        </w:rPr>
        <w:t>*Essential or Desirable</w:t>
      </w:r>
    </w:p>
    <w:p w14:paraId="4B694011" w14:textId="77777777" w:rsidR="00CD2DD9" w:rsidRPr="00CD2DD9" w:rsidRDefault="00CD2DD9" w:rsidP="006A2FD9">
      <w:pPr>
        <w:spacing w:after="0"/>
        <w:jc w:val="both"/>
        <w:rPr>
          <w:rFonts w:asciiTheme="minorHAnsi" w:hAnsiTheme="minorHAnsi" w:cstheme="minorHAnsi"/>
          <w:sz w:val="20"/>
        </w:rPr>
      </w:pPr>
      <w:r w:rsidRPr="00CD2DD9">
        <w:rPr>
          <w:rFonts w:asciiTheme="minorHAnsi" w:hAnsiTheme="minorHAnsi" w:cstheme="minorHAnsi"/>
          <w:sz w:val="20"/>
        </w:rPr>
        <w:t>**Essential but may be achieved post-employment</w:t>
      </w:r>
    </w:p>
    <w:p w14:paraId="1FCB9755" w14:textId="74C9F537" w:rsidR="00CD2DD9" w:rsidRPr="00CD2DD9" w:rsidRDefault="00CD2DD9" w:rsidP="006A2FD9">
      <w:pPr>
        <w:spacing w:after="0"/>
        <w:jc w:val="both"/>
        <w:rPr>
          <w:rFonts w:asciiTheme="minorHAnsi" w:hAnsiTheme="minorHAnsi" w:cstheme="minorHAnsi"/>
          <w:sz w:val="20"/>
        </w:rPr>
      </w:pPr>
      <w:r w:rsidRPr="00CD2DD9">
        <w:rPr>
          <w:rFonts w:asciiTheme="minorHAnsi" w:hAnsiTheme="minorHAnsi" w:cstheme="minorHAnsi"/>
          <w:sz w:val="20"/>
        </w:rPr>
        <w:t>***Application Form or CV</w:t>
      </w:r>
      <w:r w:rsidR="00A8553B">
        <w:rPr>
          <w:rFonts w:asciiTheme="minorHAnsi" w:hAnsiTheme="minorHAnsi" w:cstheme="minorHAnsi"/>
          <w:sz w:val="20"/>
        </w:rPr>
        <w:t xml:space="preserve"> (CV)</w:t>
      </w:r>
      <w:r w:rsidRPr="00CD2DD9">
        <w:rPr>
          <w:rFonts w:asciiTheme="minorHAnsi" w:hAnsiTheme="minorHAnsi" w:cstheme="minorHAnsi"/>
          <w:sz w:val="20"/>
        </w:rPr>
        <w:t>; Interview</w:t>
      </w:r>
      <w:r w:rsidR="00A8553B">
        <w:rPr>
          <w:rFonts w:asciiTheme="minorHAnsi" w:hAnsiTheme="minorHAnsi" w:cstheme="minorHAnsi"/>
          <w:sz w:val="20"/>
        </w:rPr>
        <w:t xml:space="preserve"> (I)</w:t>
      </w:r>
      <w:r w:rsidRPr="00CD2DD9">
        <w:rPr>
          <w:rFonts w:asciiTheme="minorHAnsi" w:hAnsiTheme="minorHAnsi" w:cstheme="minorHAnsi"/>
          <w:sz w:val="20"/>
        </w:rPr>
        <w:t>; Presentation</w:t>
      </w:r>
      <w:r w:rsidR="00A8553B">
        <w:rPr>
          <w:rFonts w:asciiTheme="minorHAnsi" w:hAnsiTheme="minorHAnsi" w:cstheme="minorHAnsi"/>
          <w:sz w:val="20"/>
        </w:rPr>
        <w:t xml:space="preserve"> (P)</w:t>
      </w:r>
      <w:r w:rsidRPr="00CD2DD9">
        <w:rPr>
          <w:rFonts w:asciiTheme="minorHAnsi" w:hAnsiTheme="minorHAnsi" w:cstheme="minorHAnsi"/>
          <w:sz w:val="20"/>
        </w:rPr>
        <w:t>; Practical Assessment</w:t>
      </w:r>
      <w:r w:rsidR="00A8553B">
        <w:rPr>
          <w:rFonts w:asciiTheme="minorHAnsi" w:hAnsiTheme="minorHAnsi" w:cstheme="minorHAnsi"/>
          <w:sz w:val="20"/>
        </w:rPr>
        <w:t xml:space="preserve"> (PA)</w:t>
      </w:r>
    </w:p>
    <w:p w14:paraId="60795279" w14:textId="77777777" w:rsidR="00CD2DD9" w:rsidRPr="00CD2DD9" w:rsidRDefault="00CD2DD9" w:rsidP="006A2FD9">
      <w:pPr>
        <w:pStyle w:val="ListParagraph"/>
        <w:spacing w:after="0"/>
        <w:ind w:left="0"/>
        <w:jc w:val="both"/>
        <w:rPr>
          <w:rFonts w:cstheme="minorHAnsi"/>
        </w:rPr>
      </w:pPr>
    </w:p>
    <w:p w14:paraId="295DC772" w14:textId="77777777" w:rsidR="003B165C" w:rsidRPr="00CD2DD9" w:rsidRDefault="003B165C" w:rsidP="006A2FD9">
      <w:pPr>
        <w:jc w:val="both"/>
        <w:rPr>
          <w:rFonts w:asciiTheme="minorHAnsi" w:hAnsiTheme="minorHAnsi" w:cstheme="minorHAnsi"/>
        </w:rPr>
      </w:pPr>
    </w:p>
    <w:sectPr w:rsidR="003B165C" w:rsidRPr="00CD2DD9" w:rsidSect="00EA0A00">
      <w:headerReference w:type="default" r:id="rId8"/>
      <w:headerReference w:type="first" r:id="rId9"/>
      <w:footerReference w:type="first" r:id="rId10"/>
      <w:pgSz w:w="11906" w:h="16838"/>
      <w:pgMar w:top="1276" w:right="849" w:bottom="851" w:left="1440" w:header="708" w:footer="4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8A476" w14:textId="77777777" w:rsidR="00EE19EC" w:rsidRDefault="00EE19EC" w:rsidP="00316CE7">
      <w:pPr>
        <w:spacing w:after="0" w:line="240" w:lineRule="auto"/>
      </w:pPr>
      <w:r>
        <w:separator/>
      </w:r>
    </w:p>
  </w:endnote>
  <w:endnote w:type="continuationSeparator" w:id="0">
    <w:p w14:paraId="030BB6D8" w14:textId="77777777" w:rsidR="00EE19EC" w:rsidRDefault="00EE19EC" w:rsidP="00316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55 Roman">
    <w:altName w:val="Helvetica 55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47" w:type="dxa"/>
      <w:jc w:val="center"/>
      <w:tblBorders>
        <w:top w:val="single" w:sz="6" w:space="0" w:color="auto"/>
      </w:tblBorders>
      <w:shd w:val="pct65" w:color="FFFFFF" w:fill="auto"/>
      <w:tblLayout w:type="fixed"/>
      <w:tblLook w:val="0000" w:firstRow="0" w:lastRow="0" w:firstColumn="0" w:lastColumn="0" w:noHBand="0" w:noVBand="0"/>
    </w:tblPr>
    <w:tblGrid>
      <w:gridCol w:w="4968"/>
      <w:gridCol w:w="4779"/>
    </w:tblGrid>
    <w:tr w:rsidR="009552E4" w:rsidRPr="004070D0" w14:paraId="1F5B2DE1" w14:textId="77777777" w:rsidTr="004C5A90">
      <w:trPr>
        <w:jc w:val="center"/>
      </w:trPr>
      <w:tc>
        <w:tcPr>
          <w:tcW w:w="4968" w:type="dxa"/>
          <w:shd w:val="pct65" w:color="FFFFFF" w:fill="auto"/>
        </w:tcPr>
        <w:p w14:paraId="3553927C" w14:textId="46BCBDF6" w:rsidR="009552E4" w:rsidRPr="004070D0" w:rsidRDefault="009552E4" w:rsidP="004C5A90">
          <w:pPr>
            <w:spacing w:before="40" w:after="0" w:line="240" w:lineRule="auto"/>
            <w:rPr>
              <w:rFonts w:ascii="Tahoma" w:eastAsia="Times New Roman" w:hAnsi="Tahoma" w:cs="Tahoma"/>
              <w:sz w:val="18"/>
              <w:szCs w:val="18"/>
              <w:lang w:eastAsia="pt-PT"/>
            </w:rPr>
          </w:pP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fldChar w:fldCharType="begin"/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instrText xml:space="preserve"> DATE \@ "dd-MM-yyyy" </w:instrText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fldChar w:fldCharType="separate"/>
          </w:r>
          <w:r w:rsidR="00B756DC">
            <w:rPr>
              <w:rFonts w:ascii="Tahoma" w:eastAsia="Times New Roman" w:hAnsi="Tahoma" w:cs="Tahoma"/>
              <w:noProof/>
              <w:sz w:val="18"/>
              <w:szCs w:val="18"/>
              <w:lang w:eastAsia="pt-PT"/>
            </w:rPr>
            <w:t>18-09-2025</w:t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fldChar w:fldCharType="end"/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t xml:space="preserve">– </w:t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fldChar w:fldCharType="begin"/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instrText xml:space="preserve"> TIME \@ "H:mm:ss" </w:instrText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fldChar w:fldCharType="separate"/>
          </w:r>
          <w:r w:rsidR="00B756DC">
            <w:rPr>
              <w:rFonts w:ascii="Tahoma" w:eastAsia="Times New Roman" w:hAnsi="Tahoma" w:cs="Tahoma"/>
              <w:noProof/>
              <w:sz w:val="18"/>
              <w:szCs w:val="18"/>
              <w:lang w:eastAsia="pt-PT"/>
            </w:rPr>
            <w:t>15:44:23</w:t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fldChar w:fldCharType="end"/>
          </w:r>
          <w:r w:rsidRPr="004070D0">
            <w:rPr>
              <w:rFonts w:ascii="Tahoma" w:eastAsia="Times New Roman" w:hAnsi="Tahoma" w:cs="Tahoma"/>
              <w:sz w:val="18"/>
              <w:szCs w:val="18"/>
              <w:lang w:eastAsia="pt-PT"/>
            </w:rPr>
            <w:t xml:space="preserve">                     Uncontrolled if printed</w:t>
          </w:r>
        </w:p>
      </w:tc>
      <w:tc>
        <w:tcPr>
          <w:tcW w:w="4779" w:type="dxa"/>
          <w:shd w:val="pct65" w:color="FFFFFF" w:fill="auto"/>
        </w:tcPr>
        <w:p w14:paraId="62277909" w14:textId="77777777" w:rsidR="009552E4" w:rsidRPr="004070D0" w:rsidRDefault="009552E4" w:rsidP="004C5A90">
          <w:pPr>
            <w:spacing w:before="40" w:after="40" w:line="240" w:lineRule="auto"/>
            <w:jc w:val="right"/>
            <w:rPr>
              <w:rFonts w:eastAsia="Times New Roman"/>
              <w:sz w:val="18"/>
              <w:szCs w:val="18"/>
            </w:rPr>
          </w:pPr>
          <w:r w:rsidRPr="004070D0">
            <w:rPr>
              <w:rFonts w:eastAsia="Times New Roman"/>
              <w:sz w:val="18"/>
              <w:szCs w:val="18"/>
            </w:rPr>
            <w:t>Page</w:t>
          </w:r>
          <w:r w:rsidRPr="004070D0">
            <w:rPr>
              <w:rFonts w:eastAsia="Times New Roman"/>
              <w:sz w:val="18"/>
              <w:szCs w:val="18"/>
            </w:rPr>
            <w:fldChar w:fldCharType="begin"/>
          </w:r>
          <w:r w:rsidRPr="004070D0">
            <w:rPr>
              <w:rFonts w:eastAsia="Times New Roman"/>
              <w:sz w:val="18"/>
              <w:szCs w:val="18"/>
            </w:rPr>
            <w:instrText xml:space="preserve"> PAGE </w:instrText>
          </w:r>
          <w:r w:rsidRPr="004070D0">
            <w:rPr>
              <w:rFonts w:eastAsia="Times New Roman"/>
              <w:sz w:val="18"/>
              <w:szCs w:val="18"/>
            </w:rPr>
            <w:fldChar w:fldCharType="separate"/>
          </w:r>
          <w:r w:rsidR="00664552">
            <w:rPr>
              <w:rFonts w:eastAsia="Times New Roman"/>
              <w:noProof/>
              <w:sz w:val="18"/>
              <w:szCs w:val="18"/>
            </w:rPr>
            <w:t>1</w:t>
          </w:r>
          <w:r w:rsidRPr="004070D0">
            <w:rPr>
              <w:rFonts w:eastAsia="Times New Roman"/>
              <w:sz w:val="18"/>
              <w:szCs w:val="18"/>
            </w:rPr>
            <w:fldChar w:fldCharType="end"/>
          </w:r>
          <w:r w:rsidRPr="004070D0">
            <w:rPr>
              <w:rFonts w:eastAsia="Times New Roman"/>
              <w:sz w:val="18"/>
              <w:szCs w:val="18"/>
            </w:rPr>
            <w:t xml:space="preserve"> / </w:t>
          </w:r>
          <w:r w:rsidRPr="004070D0">
            <w:rPr>
              <w:rFonts w:eastAsia="Times New Roman"/>
              <w:sz w:val="18"/>
              <w:szCs w:val="18"/>
            </w:rPr>
            <w:fldChar w:fldCharType="begin"/>
          </w:r>
          <w:r w:rsidRPr="004070D0">
            <w:rPr>
              <w:rFonts w:eastAsia="Times New Roman"/>
              <w:sz w:val="18"/>
              <w:szCs w:val="18"/>
            </w:rPr>
            <w:instrText xml:space="preserve"> NUMPAGES </w:instrText>
          </w:r>
          <w:r w:rsidRPr="004070D0">
            <w:rPr>
              <w:rFonts w:eastAsia="Times New Roman"/>
              <w:sz w:val="18"/>
              <w:szCs w:val="18"/>
            </w:rPr>
            <w:fldChar w:fldCharType="separate"/>
          </w:r>
          <w:r w:rsidR="00EA0A00">
            <w:rPr>
              <w:rFonts w:eastAsia="Times New Roman"/>
              <w:noProof/>
              <w:sz w:val="18"/>
              <w:szCs w:val="18"/>
            </w:rPr>
            <w:t>1</w:t>
          </w:r>
          <w:r w:rsidRPr="004070D0">
            <w:rPr>
              <w:rFonts w:eastAsia="Times New Roman"/>
              <w:sz w:val="18"/>
              <w:szCs w:val="18"/>
            </w:rPr>
            <w:fldChar w:fldCharType="end"/>
          </w:r>
        </w:p>
      </w:tc>
    </w:tr>
  </w:tbl>
  <w:p w14:paraId="07FBE1E4" w14:textId="77777777" w:rsidR="00353A4C" w:rsidRDefault="009552E4" w:rsidP="009552E4">
    <w:pPr>
      <w:pStyle w:val="Footer"/>
      <w:tabs>
        <w:tab w:val="clear" w:pos="4513"/>
        <w:tab w:val="clear" w:pos="9026"/>
        <w:tab w:val="left" w:pos="341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B5953" w14:textId="77777777" w:rsidR="00EE19EC" w:rsidRDefault="00EE19EC" w:rsidP="00316CE7">
      <w:pPr>
        <w:spacing w:after="0" w:line="240" w:lineRule="auto"/>
      </w:pPr>
      <w:r>
        <w:separator/>
      </w:r>
    </w:p>
  </w:footnote>
  <w:footnote w:type="continuationSeparator" w:id="0">
    <w:p w14:paraId="018D321C" w14:textId="77777777" w:rsidR="00EE19EC" w:rsidRDefault="00EE19EC" w:rsidP="00316C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34" w:type="dxa"/>
      <w:tblLayout w:type="fixed"/>
      <w:tblLook w:val="04A0" w:firstRow="1" w:lastRow="0" w:firstColumn="1" w:lastColumn="0" w:noHBand="0" w:noVBand="1"/>
    </w:tblPr>
    <w:tblGrid>
      <w:gridCol w:w="1980"/>
      <w:gridCol w:w="2977"/>
      <w:gridCol w:w="2693"/>
      <w:gridCol w:w="1984"/>
    </w:tblGrid>
    <w:tr w:rsidR="00DE7174" w:rsidRPr="00BD6844" w14:paraId="3CCB4FE7" w14:textId="77777777" w:rsidTr="00852B63">
      <w:tc>
        <w:tcPr>
          <w:tcW w:w="9634" w:type="dxa"/>
          <w:gridSpan w:val="4"/>
        </w:tcPr>
        <w:p w14:paraId="131F8F5B" w14:textId="170B768B" w:rsidR="00CD2DD9" w:rsidRPr="00CD2DD9" w:rsidRDefault="00D83C8D" w:rsidP="00CD2DD9">
          <w:pPr>
            <w:pStyle w:val="Header"/>
            <w:jc w:val="center"/>
            <w:rPr>
              <w:rFonts w:eastAsia="Times New Roman" w:cstheme="minorHAnsi"/>
              <w:b/>
              <w:kern w:val="28"/>
              <w:sz w:val="28"/>
              <w:szCs w:val="28"/>
            </w:rPr>
          </w:pPr>
          <w:r>
            <w:rPr>
              <w:rFonts w:eastAsia="Times New Roman" w:cstheme="minorHAnsi"/>
              <w:b/>
              <w:kern w:val="28"/>
              <w:sz w:val="28"/>
              <w:szCs w:val="28"/>
            </w:rPr>
            <w:t>Assistant Operations Manager FIS Midlands</w:t>
          </w:r>
        </w:p>
      </w:tc>
    </w:tr>
    <w:tr w:rsidR="00DE7174" w:rsidRPr="00BD6844" w14:paraId="6E68E866" w14:textId="77777777" w:rsidTr="00852B63">
      <w:tc>
        <w:tcPr>
          <w:tcW w:w="1980" w:type="dxa"/>
        </w:tcPr>
        <w:p w14:paraId="5EC53372" w14:textId="77777777" w:rsidR="00DE7174" w:rsidRPr="00BD6844" w:rsidRDefault="00755553" w:rsidP="00755553">
          <w:pPr>
            <w:pStyle w:val="Header"/>
            <w:ind w:left="-116" w:firstLine="116"/>
            <w:rPr>
              <w:rFonts w:cstheme="minorHAnsi"/>
            </w:rPr>
          </w:pPr>
          <w:r>
            <w:rPr>
              <w:rFonts w:cstheme="minorHAnsi"/>
              <w:noProof/>
            </w:rPr>
            <w:drawing>
              <wp:inline distT="0" distB="0" distL="0" distR="0" wp14:anchorId="16C418F9" wp14:editId="7BFEC6B8">
                <wp:extent cx="1120140" cy="280670"/>
                <wp:effectExtent l="0" t="0" r="3810" b="508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20140" cy="2806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7" w:type="dxa"/>
        </w:tcPr>
        <w:p w14:paraId="4E539725" w14:textId="77777777" w:rsidR="00DE7174" w:rsidRPr="00BD6844" w:rsidRDefault="00DE7174" w:rsidP="00DE7174">
          <w:pPr>
            <w:tabs>
              <w:tab w:val="right" w:pos="8640"/>
            </w:tabs>
            <w:jc w:val="center"/>
            <w:rPr>
              <w:rFonts w:asciiTheme="minorHAnsi" w:eastAsia="Times New Roman" w:hAnsiTheme="minorHAnsi" w:cstheme="minorHAnsi"/>
              <w:color w:val="A6A6A6" w:themeColor="background1" w:themeShade="A6"/>
              <w:sz w:val="20"/>
            </w:rPr>
          </w:pPr>
          <w:r w:rsidRPr="00BD6844">
            <w:rPr>
              <w:rFonts w:asciiTheme="minorHAnsi" w:eastAsia="Times New Roman" w:hAnsiTheme="minorHAnsi" w:cstheme="minorHAnsi"/>
              <w:b/>
              <w:bCs/>
              <w:color w:val="A6A6A6" w:themeColor="background1" w:themeShade="A6"/>
              <w:sz w:val="20"/>
            </w:rPr>
            <w:t>Document Number</w:t>
          </w:r>
          <w:r w:rsidRPr="00BD6844">
            <w:rPr>
              <w:rFonts w:asciiTheme="minorHAnsi" w:eastAsia="Times New Roman" w:hAnsiTheme="minorHAnsi" w:cstheme="minorHAnsi"/>
              <w:color w:val="A6A6A6" w:themeColor="background1" w:themeShade="A6"/>
              <w:sz w:val="20"/>
            </w:rPr>
            <w:t>:</w:t>
          </w:r>
        </w:p>
        <w:p w14:paraId="77DA5482" w14:textId="77777777" w:rsidR="00DE7174" w:rsidRPr="00BD6844" w:rsidRDefault="00CD2DD9" w:rsidP="00BD6844">
          <w:pPr>
            <w:jc w:val="center"/>
            <w:rPr>
              <w:rFonts w:asciiTheme="minorHAnsi" w:eastAsia="Times New Roman" w:hAnsiTheme="minorHAnsi" w:cstheme="minorHAnsi"/>
              <w:color w:val="000000"/>
              <w:sz w:val="20"/>
            </w:rPr>
          </w:pPr>
          <w:r w:rsidRPr="00CD2DD9">
            <w:rPr>
              <w:rFonts w:asciiTheme="minorHAnsi" w:hAnsiTheme="minorHAnsi" w:cstheme="minorHAnsi"/>
              <w:color w:val="A6A6A6" w:themeColor="background1" w:themeShade="A6"/>
              <w:sz w:val="20"/>
            </w:rPr>
            <w:t>FG_HR_P.01 Form 08</w:t>
          </w:r>
        </w:p>
      </w:tc>
      <w:tc>
        <w:tcPr>
          <w:tcW w:w="2693" w:type="dxa"/>
        </w:tcPr>
        <w:p w14:paraId="0DE8F8EA" w14:textId="77777777" w:rsidR="00DE7174" w:rsidRPr="00BD6844" w:rsidRDefault="00DE7174" w:rsidP="00DE7174">
          <w:pPr>
            <w:tabs>
              <w:tab w:val="right" w:pos="8640"/>
            </w:tabs>
            <w:jc w:val="center"/>
            <w:rPr>
              <w:rFonts w:asciiTheme="minorHAnsi" w:eastAsia="Times New Roman" w:hAnsiTheme="minorHAnsi" w:cstheme="minorHAnsi"/>
              <w:color w:val="A6A6A6" w:themeColor="background1" w:themeShade="A6"/>
              <w:sz w:val="20"/>
            </w:rPr>
          </w:pPr>
          <w:r w:rsidRPr="00BD6844">
            <w:rPr>
              <w:rFonts w:asciiTheme="minorHAnsi" w:eastAsia="Times New Roman" w:hAnsiTheme="minorHAnsi" w:cstheme="minorHAnsi"/>
              <w:b/>
              <w:bCs/>
              <w:color w:val="A6A6A6" w:themeColor="background1" w:themeShade="A6"/>
              <w:sz w:val="20"/>
            </w:rPr>
            <w:t>Version no:</w:t>
          </w:r>
        </w:p>
        <w:p w14:paraId="3DA1DBE2" w14:textId="77777777" w:rsidR="00DE7174" w:rsidRPr="00BD6844" w:rsidRDefault="00687A0B" w:rsidP="00DE7174">
          <w:pPr>
            <w:pStyle w:val="Header"/>
            <w:jc w:val="center"/>
            <w:rPr>
              <w:rFonts w:cstheme="minorHAnsi"/>
              <w:color w:val="A6A6A6" w:themeColor="background1" w:themeShade="A6"/>
              <w:sz w:val="20"/>
            </w:rPr>
          </w:pPr>
          <w:r>
            <w:rPr>
              <w:rFonts w:cstheme="minorHAnsi"/>
              <w:color w:val="A6A6A6" w:themeColor="background1" w:themeShade="A6"/>
              <w:sz w:val="20"/>
            </w:rPr>
            <w:t>4</w:t>
          </w:r>
        </w:p>
      </w:tc>
      <w:tc>
        <w:tcPr>
          <w:tcW w:w="1984" w:type="dxa"/>
        </w:tcPr>
        <w:p w14:paraId="057D53C2" w14:textId="77777777" w:rsidR="00DE7174" w:rsidRPr="00BD6844" w:rsidRDefault="00DE7174" w:rsidP="00DE7174">
          <w:pPr>
            <w:tabs>
              <w:tab w:val="right" w:pos="8640"/>
            </w:tabs>
            <w:jc w:val="center"/>
            <w:rPr>
              <w:rFonts w:asciiTheme="minorHAnsi" w:eastAsia="Times New Roman" w:hAnsiTheme="minorHAnsi" w:cstheme="minorHAnsi"/>
              <w:color w:val="A6A6A6" w:themeColor="background1" w:themeShade="A6"/>
              <w:sz w:val="20"/>
            </w:rPr>
          </w:pPr>
          <w:r w:rsidRPr="00BD6844">
            <w:rPr>
              <w:rFonts w:asciiTheme="minorHAnsi" w:eastAsia="Times New Roman" w:hAnsiTheme="minorHAnsi" w:cstheme="minorHAnsi"/>
              <w:b/>
              <w:bCs/>
              <w:color w:val="A6A6A6" w:themeColor="background1" w:themeShade="A6"/>
              <w:sz w:val="20"/>
            </w:rPr>
            <w:t>Page</w:t>
          </w:r>
        </w:p>
        <w:p w14:paraId="3402E71C" w14:textId="77777777" w:rsidR="00DE7174" w:rsidRPr="00BD6844" w:rsidRDefault="00DE7174" w:rsidP="00DE7174">
          <w:pPr>
            <w:pStyle w:val="Header"/>
            <w:jc w:val="center"/>
            <w:rPr>
              <w:rFonts w:cstheme="minorHAnsi"/>
              <w:color w:val="A6A6A6" w:themeColor="background1" w:themeShade="A6"/>
            </w:rPr>
          </w:pPr>
          <w:r w:rsidRPr="00BD6844">
            <w:rPr>
              <w:rFonts w:cstheme="minorHAnsi"/>
              <w:color w:val="A6A6A6" w:themeColor="background1" w:themeShade="A6"/>
            </w:rPr>
            <w:t xml:space="preserve">Page </w:t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fldChar w:fldCharType="begin"/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instrText xml:space="preserve"> PAGE  \* Arabic  \* MERGEFORMAT </w:instrText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fldChar w:fldCharType="separate"/>
          </w:r>
          <w:r w:rsidR="00136746">
            <w:rPr>
              <w:rFonts w:cstheme="minorHAnsi"/>
              <w:b/>
              <w:bCs/>
              <w:noProof/>
              <w:color w:val="A6A6A6" w:themeColor="background1" w:themeShade="A6"/>
            </w:rPr>
            <w:t>1</w:t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fldChar w:fldCharType="end"/>
          </w:r>
          <w:r w:rsidRPr="00BD6844">
            <w:rPr>
              <w:rFonts w:cstheme="minorHAnsi"/>
              <w:color w:val="A6A6A6" w:themeColor="background1" w:themeShade="A6"/>
            </w:rPr>
            <w:t xml:space="preserve"> of </w:t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fldChar w:fldCharType="begin"/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instrText xml:space="preserve"> NUMPAGES  \* Arabic  \* MERGEFORMAT </w:instrText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fldChar w:fldCharType="separate"/>
          </w:r>
          <w:r w:rsidR="00136746">
            <w:rPr>
              <w:rFonts w:cstheme="minorHAnsi"/>
              <w:b/>
              <w:bCs/>
              <w:noProof/>
              <w:color w:val="A6A6A6" w:themeColor="background1" w:themeShade="A6"/>
            </w:rPr>
            <w:t>2</w:t>
          </w:r>
          <w:r w:rsidRPr="00BD6844">
            <w:rPr>
              <w:rFonts w:cstheme="minorHAnsi"/>
              <w:b/>
              <w:bCs/>
              <w:color w:val="A6A6A6" w:themeColor="background1" w:themeShade="A6"/>
            </w:rPr>
            <w:fldChar w:fldCharType="end"/>
          </w:r>
        </w:p>
      </w:tc>
    </w:tr>
    <w:tr w:rsidR="00DE7174" w:rsidRPr="00BD6844" w14:paraId="2E60303B" w14:textId="77777777" w:rsidTr="00852B63">
      <w:tc>
        <w:tcPr>
          <w:tcW w:w="1980" w:type="dxa"/>
        </w:tcPr>
        <w:p w14:paraId="49A878FB" w14:textId="77777777" w:rsidR="00DE7174" w:rsidRPr="00BD6844" w:rsidRDefault="001C2E20" w:rsidP="00DE7174">
          <w:pPr>
            <w:pStyle w:val="Header"/>
            <w:jc w:val="right"/>
            <w:rPr>
              <w:rFonts w:cstheme="minorHAnsi"/>
            </w:rPr>
          </w:pPr>
          <w:r>
            <w:rPr>
              <w:rFonts w:eastAsia="Times New Roman" w:cstheme="minorHAnsi"/>
              <w:color w:val="999999"/>
              <w:sz w:val="20"/>
            </w:rPr>
            <w:t>Review</w:t>
          </w:r>
          <w:r w:rsidR="009A32F3" w:rsidRPr="00BD6844">
            <w:rPr>
              <w:rFonts w:eastAsia="Times New Roman" w:cstheme="minorHAnsi"/>
              <w:color w:val="999999"/>
              <w:sz w:val="20"/>
            </w:rPr>
            <w:t xml:space="preserve"> Date:</w:t>
          </w:r>
        </w:p>
      </w:tc>
      <w:tc>
        <w:tcPr>
          <w:tcW w:w="2977" w:type="dxa"/>
        </w:tcPr>
        <w:p w14:paraId="5F360CA0" w14:textId="3AA4D540" w:rsidR="00DE7174" w:rsidRPr="00BD6844" w:rsidRDefault="00B756DC" w:rsidP="00DE7174">
          <w:pPr>
            <w:pStyle w:val="Header"/>
            <w:rPr>
              <w:rFonts w:cstheme="minorHAnsi"/>
              <w:color w:val="A6A6A6" w:themeColor="background1" w:themeShade="A6"/>
              <w:sz w:val="20"/>
            </w:rPr>
          </w:pPr>
          <w:r>
            <w:rPr>
              <w:rFonts w:cstheme="minorHAnsi"/>
              <w:color w:val="A6A6A6" w:themeColor="background1" w:themeShade="A6"/>
              <w:sz w:val="20"/>
            </w:rPr>
            <w:t>18/09/25</w:t>
          </w:r>
        </w:p>
      </w:tc>
      <w:tc>
        <w:tcPr>
          <w:tcW w:w="2693" w:type="dxa"/>
        </w:tcPr>
        <w:p w14:paraId="378F2EFE" w14:textId="77777777" w:rsidR="00DE7174" w:rsidRPr="00BD6844" w:rsidRDefault="009A32F3" w:rsidP="00DE7174">
          <w:pPr>
            <w:pStyle w:val="Header"/>
            <w:jc w:val="right"/>
            <w:rPr>
              <w:rFonts w:cstheme="minorHAnsi"/>
              <w:color w:val="A6A6A6" w:themeColor="background1" w:themeShade="A6"/>
            </w:rPr>
          </w:pPr>
          <w:r w:rsidRPr="00BD6844">
            <w:rPr>
              <w:rFonts w:eastAsia="Times New Roman" w:cstheme="minorHAnsi"/>
              <w:color w:val="A6A6A6" w:themeColor="background1" w:themeShade="A6"/>
              <w:sz w:val="20"/>
            </w:rPr>
            <w:t>Next Review Date:</w:t>
          </w:r>
        </w:p>
      </w:tc>
      <w:tc>
        <w:tcPr>
          <w:tcW w:w="1984" w:type="dxa"/>
        </w:tcPr>
        <w:p w14:paraId="0B0A8A16" w14:textId="348D006A" w:rsidR="00DE7174" w:rsidRPr="00BD6844" w:rsidRDefault="00B756DC" w:rsidP="00DE7174">
          <w:pPr>
            <w:pStyle w:val="Header"/>
            <w:rPr>
              <w:rFonts w:cstheme="minorHAnsi"/>
              <w:color w:val="A6A6A6" w:themeColor="background1" w:themeShade="A6"/>
              <w:sz w:val="20"/>
            </w:rPr>
          </w:pPr>
          <w:r>
            <w:rPr>
              <w:rFonts w:cstheme="minorHAnsi"/>
              <w:color w:val="A6A6A6" w:themeColor="background1" w:themeShade="A6"/>
              <w:sz w:val="20"/>
            </w:rPr>
            <w:t>18/09/28</w:t>
          </w:r>
        </w:p>
      </w:tc>
    </w:tr>
  </w:tbl>
  <w:p w14:paraId="3B2710CA" w14:textId="77777777" w:rsidR="0085743D" w:rsidRPr="005D14A7" w:rsidRDefault="005D14A7" w:rsidP="005D14A7">
    <w:pPr>
      <w:pStyle w:val="Header"/>
      <w:jc w:val="center"/>
      <w:rPr>
        <w:rFonts w:cstheme="minorHAnsi"/>
        <w:i/>
      </w:rPr>
    </w:pPr>
    <w:r>
      <w:rPr>
        <w:rFonts w:eastAsia="Times New Roman" w:cstheme="minorHAnsi"/>
        <w:i/>
        <w:color w:val="999999"/>
        <w:sz w:val="18"/>
        <w:szCs w:val="18"/>
      </w:rPr>
      <w:t>All copies uncontrolled if printed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923" w:type="dxa"/>
      <w:tblInd w:w="54" w:type="dxa"/>
      <w:tblLayout w:type="fixed"/>
      <w:tblCellMar>
        <w:left w:w="54" w:type="dxa"/>
        <w:right w:w="54" w:type="dxa"/>
      </w:tblCellMar>
      <w:tblLook w:val="0000" w:firstRow="0" w:lastRow="0" w:firstColumn="0" w:lastColumn="0" w:noHBand="0" w:noVBand="0"/>
    </w:tblPr>
    <w:tblGrid>
      <w:gridCol w:w="1418"/>
      <w:gridCol w:w="1559"/>
      <w:gridCol w:w="1559"/>
      <w:gridCol w:w="2552"/>
      <w:gridCol w:w="2835"/>
    </w:tblGrid>
    <w:tr w:rsidR="00D027F7" w:rsidRPr="002139E4" w14:paraId="0D3850F6" w14:textId="77777777" w:rsidTr="002275DA">
      <w:trPr>
        <w:cantSplit/>
        <w:trHeight w:val="56"/>
      </w:trPr>
      <w:tc>
        <w:tcPr>
          <w:tcW w:w="1418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17D55AE4" w14:textId="77777777" w:rsidR="00D027F7" w:rsidRPr="002139E4" w:rsidRDefault="00D027F7" w:rsidP="002275DA">
          <w:pPr>
            <w:keepNext/>
            <w:spacing w:before="440"/>
            <w:ind w:right="-57"/>
            <w:outlineLvl w:val="3"/>
            <w:rPr>
              <w:b/>
              <w:sz w:val="10"/>
            </w:rPr>
          </w:pPr>
          <w:r>
            <w:rPr>
              <w:b/>
              <w:noProof/>
              <w:sz w:val="10"/>
              <w:lang w:val="en-IE" w:eastAsia="en-IE"/>
            </w:rPr>
            <w:drawing>
              <wp:inline distT="0" distB="0" distL="0" distR="0" wp14:anchorId="781A7EDF" wp14:editId="2B821EEF">
                <wp:extent cx="752048" cy="218742"/>
                <wp:effectExtent l="19050" t="0" r="0" b="0"/>
                <wp:docPr id="10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3987" cy="21930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59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6F0CA55B" w14:textId="77777777" w:rsidR="00D027F7" w:rsidRPr="00E718B9" w:rsidRDefault="00D027F7" w:rsidP="002275DA">
          <w:pPr>
            <w:keepNext/>
            <w:spacing w:before="60" w:after="60"/>
            <w:jc w:val="center"/>
            <w:outlineLvl w:val="0"/>
            <w:rPr>
              <w:b/>
              <w:kern w:val="28"/>
              <w:sz w:val="14"/>
            </w:rPr>
          </w:pPr>
          <w:r w:rsidRPr="004070D0">
            <w:rPr>
              <w:rFonts w:eastAsia="Times New Roman"/>
              <w:b/>
              <w:kern w:val="28"/>
            </w:rPr>
            <w:t>SYSTEM PROCEDURE</w:t>
          </w:r>
        </w:p>
      </w:tc>
      <w:tc>
        <w:tcPr>
          <w:tcW w:w="1559" w:type="dxa"/>
          <w:tcBorders>
            <w:top w:val="single" w:sz="6" w:space="0" w:color="auto"/>
            <w:left w:val="single" w:sz="4" w:space="0" w:color="auto"/>
            <w:right w:val="single" w:sz="4" w:space="0" w:color="auto"/>
          </w:tcBorders>
        </w:tcPr>
        <w:p w14:paraId="53308DAB" w14:textId="77777777" w:rsidR="00D027F7" w:rsidRPr="00E718B9" w:rsidRDefault="00D027F7" w:rsidP="002275DA">
          <w:pPr>
            <w:keepNext/>
            <w:spacing w:before="20"/>
            <w:outlineLvl w:val="1"/>
            <w:rPr>
              <w:sz w:val="14"/>
              <w:szCs w:val="18"/>
            </w:rPr>
          </w:pPr>
        </w:p>
      </w:tc>
      <w:tc>
        <w:tcPr>
          <w:tcW w:w="2552" w:type="dxa"/>
          <w:tcBorders>
            <w:top w:val="single" w:sz="6" w:space="0" w:color="auto"/>
            <w:left w:val="single" w:sz="4" w:space="0" w:color="auto"/>
            <w:right w:val="single" w:sz="6" w:space="0" w:color="auto"/>
          </w:tcBorders>
        </w:tcPr>
        <w:p w14:paraId="08B7AB79" w14:textId="77777777" w:rsidR="00D027F7" w:rsidRPr="00E718B9" w:rsidRDefault="00D027F7" w:rsidP="002275DA">
          <w:pPr>
            <w:keepNext/>
            <w:spacing w:before="20"/>
            <w:outlineLvl w:val="1"/>
            <w:rPr>
              <w:sz w:val="14"/>
              <w:szCs w:val="18"/>
            </w:rPr>
          </w:pPr>
          <w:r w:rsidRPr="00E718B9">
            <w:rPr>
              <w:sz w:val="14"/>
              <w:szCs w:val="18"/>
            </w:rPr>
            <w:t>Title:</w:t>
          </w:r>
        </w:p>
      </w:tc>
      <w:tc>
        <w:tcPr>
          <w:tcW w:w="2835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</w:tcPr>
        <w:p w14:paraId="0939E5FA" w14:textId="77777777" w:rsidR="00D027F7" w:rsidRPr="00E718B9" w:rsidRDefault="00D027F7" w:rsidP="002275DA">
          <w:pPr>
            <w:keepNext/>
            <w:spacing w:before="20"/>
            <w:jc w:val="right"/>
            <w:outlineLvl w:val="1"/>
            <w:rPr>
              <w:b/>
              <w:sz w:val="14"/>
              <w:szCs w:val="18"/>
            </w:rPr>
          </w:pPr>
          <w:r w:rsidRPr="002332B4">
            <w:rPr>
              <w:rFonts w:eastAsia="Times New Roman"/>
              <w:b/>
              <w:sz w:val="18"/>
              <w:szCs w:val="18"/>
            </w:rPr>
            <w:t>IMSP 0</w:t>
          </w:r>
          <w:r>
            <w:rPr>
              <w:rFonts w:eastAsia="Times New Roman"/>
              <w:b/>
              <w:sz w:val="18"/>
              <w:szCs w:val="18"/>
            </w:rPr>
            <w:t>2</w:t>
          </w:r>
        </w:p>
      </w:tc>
    </w:tr>
    <w:tr w:rsidR="00D027F7" w:rsidRPr="002139E4" w14:paraId="5021F904" w14:textId="77777777" w:rsidTr="002275DA">
      <w:trPr>
        <w:cantSplit/>
        <w:trHeight w:val="707"/>
      </w:trPr>
      <w:tc>
        <w:tcPr>
          <w:tcW w:w="1418" w:type="dxa"/>
          <w:vMerge/>
          <w:tcBorders>
            <w:left w:val="single" w:sz="4" w:space="0" w:color="auto"/>
            <w:right w:val="single" w:sz="4" w:space="0" w:color="auto"/>
          </w:tcBorders>
        </w:tcPr>
        <w:p w14:paraId="44869621" w14:textId="77777777" w:rsidR="00D027F7" w:rsidRPr="002139E4" w:rsidRDefault="00D027F7" w:rsidP="002275DA">
          <w:pPr>
            <w:jc w:val="center"/>
            <w:rPr>
              <w:sz w:val="10"/>
            </w:rPr>
          </w:pPr>
        </w:p>
      </w:tc>
      <w:tc>
        <w:tcPr>
          <w:tcW w:w="1559" w:type="dxa"/>
          <w:vMerge/>
          <w:tcBorders>
            <w:left w:val="single" w:sz="4" w:space="0" w:color="auto"/>
            <w:right w:val="single" w:sz="4" w:space="0" w:color="auto"/>
          </w:tcBorders>
        </w:tcPr>
        <w:p w14:paraId="7A3A42A2" w14:textId="77777777" w:rsidR="00D027F7" w:rsidRPr="00E718B9" w:rsidRDefault="00D027F7" w:rsidP="002275DA">
          <w:pPr>
            <w:jc w:val="center"/>
            <w:rPr>
              <w:sz w:val="14"/>
            </w:rPr>
          </w:pPr>
        </w:p>
      </w:tc>
      <w:tc>
        <w:tcPr>
          <w:tcW w:w="1559" w:type="dxa"/>
          <w:tcBorders>
            <w:left w:val="single" w:sz="4" w:space="0" w:color="auto"/>
            <w:right w:val="single" w:sz="4" w:space="0" w:color="auto"/>
          </w:tcBorders>
        </w:tcPr>
        <w:p w14:paraId="281B281B" w14:textId="77777777" w:rsidR="00D027F7" w:rsidRPr="00E718B9" w:rsidRDefault="00D027F7" w:rsidP="002275DA">
          <w:pPr>
            <w:keepNext/>
            <w:spacing w:before="60" w:after="60"/>
            <w:jc w:val="center"/>
            <w:outlineLvl w:val="0"/>
            <w:rPr>
              <w:b/>
              <w:kern w:val="28"/>
              <w:sz w:val="14"/>
              <w:szCs w:val="28"/>
            </w:rPr>
          </w:pPr>
          <w:r>
            <w:rPr>
              <w:b/>
              <w:kern w:val="28"/>
              <w:sz w:val="14"/>
              <w:szCs w:val="28"/>
            </w:rPr>
            <w:t>REV B</w:t>
          </w:r>
        </w:p>
      </w:tc>
      <w:tc>
        <w:tcPr>
          <w:tcW w:w="5387" w:type="dxa"/>
          <w:gridSpan w:val="2"/>
          <w:tcBorders>
            <w:left w:val="single" w:sz="4" w:space="0" w:color="auto"/>
            <w:bottom w:val="nil"/>
            <w:right w:val="single" w:sz="6" w:space="0" w:color="auto"/>
          </w:tcBorders>
          <w:vAlign w:val="center"/>
        </w:tcPr>
        <w:p w14:paraId="34DE52F9" w14:textId="77777777" w:rsidR="00D027F7" w:rsidRPr="00E718B9" w:rsidRDefault="00D027F7" w:rsidP="002275DA">
          <w:pPr>
            <w:keepNext/>
            <w:spacing w:before="60" w:after="60"/>
            <w:jc w:val="center"/>
            <w:outlineLvl w:val="0"/>
            <w:rPr>
              <w:b/>
              <w:kern w:val="28"/>
              <w:sz w:val="14"/>
              <w:szCs w:val="28"/>
            </w:rPr>
          </w:pPr>
          <w:r w:rsidRPr="003B0A5D">
            <w:rPr>
              <w:rFonts w:eastAsia="Times New Roman"/>
              <w:b/>
              <w:color w:val="002060"/>
              <w:kern w:val="28"/>
              <w:sz w:val="28"/>
              <w:szCs w:val="28"/>
            </w:rPr>
            <w:t>DOCUMENT &amp; RECORD CONTROL</w:t>
          </w:r>
        </w:p>
      </w:tc>
    </w:tr>
    <w:tr w:rsidR="00D027F7" w:rsidRPr="002139E4" w14:paraId="25056679" w14:textId="77777777" w:rsidTr="002275DA">
      <w:trPr>
        <w:cantSplit/>
        <w:trHeight w:val="207"/>
      </w:trPr>
      <w:tc>
        <w:tcPr>
          <w:tcW w:w="1418" w:type="dxa"/>
          <w:vMerge/>
          <w:tcBorders>
            <w:left w:val="single" w:sz="4" w:space="0" w:color="auto"/>
            <w:right w:val="single" w:sz="4" w:space="0" w:color="auto"/>
          </w:tcBorders>
        </w:tcPr>
        <w:p w14:paraId="425AF122" w14:textId="77777777" w:rsidR="00D027F7" w:rsidRPr="002139E4" w:rsidRDefault="00D027F7" w:rsidP="002275DA">
          <w:pPr>
            <w:jc w:val="center"/>
            <w:rPr>
              <w:sz w:val="10"/>
            </w:rPr>
          </w:pPr>
        </w:p>
      </w:tc>
      <w:tc>
        <w:tcPr>
          <w:tcW w:w="1559" w:type="dxa"/>
          <w:vMerge/>
          <w:tcBorders>
            <w:left w:val="single" w:sz="4" w:space="0" w:color="auto"/>
            <w:right w:val="single" w:sz="4" w:space="0" w:color="auto"/>
          </w:tcBorders>
        </w:tcPr>
        <w:p w14:paraId="35E187A9" w14:textId="77777777" w:rsidR="00D027F7" w:rsidRPr="00E718B9" w:rsidRDefault="00D027F7" w:rsidP="002275DA">
          <w:pPr>
            <w:jc w:val="center"/>
            <w:rPr>
              <w:sz w:val="14"/>
            </w:rPr>
          </w:pPr>
        </w:p>
      </w:tc>
      <w:tc>
        <w:tcPr>
          <w:tcW w:w="4111" w:type="dxa"/>
          <w:gridSpan w:val="2"/>
          <w:tcBorders>
            <w:top w:val="single" w:sz="6" w:space="0" w:color="auto"/>
            <w:left w:val="single" w:sz="4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281E1DDC" w14:textId="77777777" w:rsidR="00D027F7" w:rsidRPr="00E718B9" w:rsidRDefault="00D027F7" w:rsidP="002275DA">
          <w:pPr>
            <w:keepNext/>
            <w:spacing w:before="20"/>
            <w:outlineLvl w:val="1"/>
            <w:rPr>
              <w:b/>
              <w:sz w:val="14"/>
              <w:szCs w:val="18"/>
            </w:rPr>
          </w:pPr>
          <w:r w:rsidRPr="00E718B9">
            <w:rPr>
              <w:b/>
              <w:sz w:val="14"/>
              <w:szCs w:val="18"/>
            </w:rPr>
            <w:t>Author: Matthew Blake</w:t>
          </w:r>
        </w:p>
      </w:tc>
      <w:tc>
        <w:tcPr>
          <w:tcW w:w="2835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266C54FE" w14:textId="77777777" w:rsidR="00D027F7" w:rsidRPr="00E718B9" w:rsidRDefault="00D027F7" w:rsidP="002275DA">
          <w:pPr>
            <w:keepNext/>
            <w:spacing w:before="20"/>
            <w:outlineLvl w:val="1"/>
            <w:rPr>
              <w:sz w:val="14"/>
              <w:szCs w:val="18"/>
            </w:rPr>
          </w:pPr>
          <w:r w:rsidRPr="00E718B9">
            <w:rPr>
              <w:b/>
              <w:sz w:val="14"/>
              <w:szCs w:val="18"/>
            </w:rPr>
            <w:t xml:space="preserve">Approved: </w:t>
          </w:r>
          <w:r>
            <w:rPr>
              <w:b/>
              <w:sz w:val="14"/>
              <w:szCs w:val="18"/>
            </w:rPr>
            <w:t>David Lusher</w:t>
          </w:r>
        </w:p>
      </w:tc>
    </w:tr>
    <w:tr w:rsidR="00D027F7" w:rsidRPr="002139E4" w14:paraId="7C378964" w14:textId="77777777" w:rsidTr="002275DA">
      <w:trPr>
        <w:cantSplit/>
      </w:trPr>
      <w:tc>
        <w:tcPr>
          <w:tcW w:w="1418" w:type="dxa"/>
          <w:vMerge/>
          <w:tcBorders>
            <w:left w:val="single" w:sz="4" w:space="0" w:color="auto"/>
            <w:right w:val="single" w:sz="4" w:space="0" w:color="auto"/>
          </w:tcBorders>
        </w:tcPr>
        <w:p w14:paraId="5B38ED66" w14:textId="77777777" w:rsidR="00D027F7" w:rsidRPr="002139E4" w:rsidRDefault="00D027F7" w:rsidP="002275DA">
          <w:pPr>
            <w:rPr>
              <w:sz w:val="10"/>
            </w:rPr>
          </w:pPr>
        </w:p>
      </w:tc>
      <w:tc>
        <w:tcPr>
          <w:tcW w:w="1559" w:type="dxa"/>
          <w:vMerge/>
          <w:tcBorders>
            <w:left w:val="single" w:sz="4" w:space="0" w:color="auto"/>
            <w:right w:val="single" w:sz="4" w:space="0" w:color="auto"/>
          </w:tcBorders>
        </w:tcPr>
        <w:p w14:paraId="31F839CC" w14:textId="77777777" w:rsidR="00D027F7" w:rsidRPr="00E718B9" w:rsidRDefault="00D027F7" w:rsidP="002275DA">
          <w:pPr>
            <w:jc w:val="center"/>
            <w:rPr>
              <w:sz w:val="14"/>
            </w:rPr>
          </w:pPr>
        </w:p>
      </w:tc>
      <w:tc>
        <w:tcPr>
          <w:tcW w:w="4111" w:type="dxa"/>
          <w:gridSpan w:val="2"/>
          <w:tcBorders>
            <w:top w:val="single" w:sz="6" w:space="0" w:color="auto"/>
            <w:left w:val="single" w:sz="4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1ACE157D" w14:textId="77777777" w:rsidR="00D027F7" w:rsidRPr="00E718B9" w:rsidRDefault="00D027F7" w:rsidP="002275DA">
          <w:pPr>
            <w:keepNext/>
            <w:spacing w:before="20"/>
            <w:outlineLvl w:val="1"/>
            <w:rPr>
              <w:b/>
              <w:sz w:val="14"/>
              <w:szCs w:val="18"/>
            </w:rPr>
          </w:pPr>
          <w:r w:rsidRPr="00E718B9">
            <w:rPr>
              <w:b/>
              <w:sz w:val="14"/>
              <w:szCs w:val="18"/>
            </w:rPr>
            <w:t xml:space="preserve">Date: </w:t>
          </w:r>
          <w:r>
            <w:rPr>
              <w:b/>
              <w:sz w:val="14"/>
              <w:szCs w:val="18"/>
            </w:rPr>
            <w:t>04/02/2016</w:t>
          </w:r>
        </w:p>
      </w:tc>
      <w:tc>
        <w:tcPr>
          <w:tcW w:w="2835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6F1B0FBC" w14:textId="77777777" w:rsidR="00D027F7" w:rsidRPr="00E718B9" w:rsidRDefault="00D027F7" w:rsidP="002275DA">
          <w:pPr>
            <w:keepNext/>
            <w:spacing w:before="20"/>
            <w:outlineLvl w:val="1"/>
            <w:rPr>
              <w:b/>
              <w:sz w:val="14"/>
              <w:szCs w:val="18"/>
            </w:rPr>
          </w:pPr>
          <w:r w:rsidRPr="00E718B9">
            <w:rPr>
              <w:b/>
              <w:sz w:val="14"/>
              <w:szCs w:val="18"/>
            </w:rPr>
            <w:t>Date</w:t>
          </w:r>
          <w:r>
            <w:rPr>
              <w:b/>
              <w:sz w:val="14"/>
              <w:szCs w:val="18"/>
            </w:rPr>
            <w:t>: 04/02/2016</w:t>
          </w:r>
        </w:p>
      </w:tc>
    </w:tr>
    <w:tr w:rsidR="00D027F7" w:rsidRPr="002139E4" w14:paraId="22B83F33" w14:textId="77777777" w:rsidTr="002275DA">
      <w:trPr>
        <w:cantSplit/>
      </w:trPr>
      <w:tc>
        <w:tcPr>
          <w:tcW w:w="1418" w:type="dxa"/>
          <w:vMerge/>
          <w:tcBorders>
            <w:left w:val="single" w:sz="4" w:space="0" w:color="auto"/>
            <w:right w:val="single" w:sz="4" w:space="0" w:color="auto"/>
          </w:tcBorders>
        </w:tcPr>
        <w:p w14:paraId="799EC952" w14:textId="77777777" w:rsidR="00D027F7" w:rsidRPr="002139E4" w:rsidRDefault="00D027F7" w:rsidP="002275DA">
          <w:pPr>
            <w:rPr>
              <w:sz w:val="10"/>
            </w:rPr>
          </w:pPr>
        </w:p>
      </w:tc>
      <w:tc>
        <w:tcPr>
          <w:tcW w:w="1559" w:type="dxa"/>
          <w:vMerge/>
          <w:tcBorders>
            <w:left w:val="single" w:sz="4" w:space="0" w:color="auto"/>
            <w:right w:val="single" w:sz="4" w:space="0" w:color="auto"/>
          </w:tcBorders>
        </w:tcPr>
        <w:p w14:paraId="5B9E42B4" w14:textId="77777777" w:rsidR="00D027F7" w:rsidRPr="00E718B9" w:rsidRDefault="00D027F7" w:rsidP="002275DA">
          <w:pPr>
            <w:jc w:val="center"/>
            <w:rPr>
              <w:sz w:val="14"/>
            </w:rPr>
          </w:pPr>
        </w:p>
      </w:tc>
      <w:tc>
        <w:tcPr>
          <w:tcW w:w="4111" w:type="dxa"/>
          <w:gridSpan w:val="2"/>
          <w:tcBorders>
            <w:top w:val="single" w:sz="6" w:space="0" w:color="auto"/>
            <w:left w:val="single" w:sz="4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6171CD3A" w14:textId="77777777" w:rsidR="00D027F7" w:rsidRPr="00E718B9" w:rsidRDefault="00D027F7" w:rsidP="002275DA">
          <w:pPr>
            <w:keepNext/>
            <w:spacing w:before="20"/>
            <w:outlineLvl w:val="1"/>
            <w:rPr>
              <w:b/>
              <w:sz w:val="14"/>
              <w:szCs w:val="18"/>
            </w:rPr>
          </w:pPr>
          <w:r w:rsidRPr="00E718B9">
            <w:rPr>
              <w:b/>
              <w:sz w:val="14"/>
              <w:szCs w:val="18"/>
            </w:rPr>
            <w:t xml:space="preserve">Date of Issue: </w:t>
          </w:r>
          <w:r>
            <w:rPr>
              <w:b/>
              <w:sz w:val="14"/>
              <w:szCs w:val="18"/>
            </w:rPr>
            <w:t>05/02/2016</w:t>
          </w:r>
        </w:p>
      </w:tc>
      <w:tc>
        <w:tcPr>
          <w:tcW w:w="2835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65DB221A" w14:textId="77777777" w:rsidR="00D027F7" w:rsidRPr="00E718B9" w:rsidRDefault="00D027F7" w:rsidP="002275DA">
          <w:pPr>
            <w:keepNext/>
            <w:spacing w:before="20"/>
            <w:outlineLvl w:val="1"/>
            <w:rPr>
              <w:b/>
              <w:sz w:val="14"/>
              <w:szCs w:val="18"/>
            </w:rPr>
          </w:pPr>
          <w:r w:rsidRPr="00E718B9">
            <w:rPr>
              <w:b/>
              <w:sz w:val="14"/>
              <w:szCs w:val="18"/>
            </w:rPr>
            <w:t xml:space="preserve">Review Date: </w:t>
          </w:r>
          <w:r>
            <w:rPr>
              <w:b/>
              <w:sz w:val="14"/>
              <w:szCs w:val="18"/>
            </w:rPr>
            <w:t>04/02/2018</w:t>
          </w:r>
        </w:p>
      </w:tc>
    </w:tr>
    <w:tr w:rsidR="00D027F7" w:rsidRPr="002139E4" w14:paraId="4A570302" w14:textId="77777777" w:rsidTr="002275DA">
      <w:trPr>
        <w:cantSplit/>
        <w:trHeight w:val="352"/>
      </w:trPr>
      <w:tc>
        <w:tcPr>
          <w:tcW w:w="1418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115D55C1" w14:textId="77777777" w:rsidR="00D027F7" w:rsidRPr="002139E4" w:rsidRDefault="00D027F7" w:rsidP="002275DA">
          <w:pPr>
            <w:rPr>
              <w:sz w:val="10"/>
            </w:rPr>
          </w:pPr>
        </w:p>
      </w:tc>
      <w:tc>
        <w:tcPr>
          <w:tcW w:w="1559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14:paraId="44AF98DE" w14:textId="77777777" w:rsidR="00D027F7" w:rsidRPr="00E718B9" w:rsidRDefault="00D027F7" w:rsidP="002275DA">
          <w:pPr>
            <w:jc w:val="center"/>
            <w:rPr>
              <w:sz w:val="14"/>
            </w:rPr>
          </w:pPr>
        </w:p>
      </w:tc>
      <w:tc>
        <w:tcPr>
          <w:tcW w:w="6946" w:type="dxa"/>
          <w:gridSpan w:val="3"/>
          <w:tcBorders>
            <w:left w:val="single" w:sz="4" w:space="0" w:color="auto"/>
            <w:bottom w:val="single" w:sz="6" w:space="0" w:color="auto"/>
            <w:right w:val="single" w:sz="6" w:space="0" w:color="auto"/>
          </w:tcBorders>
          <w:vAlign w:val="center"/>
        </w:tcPr>
        <w:p w14:paraId="1F8848A1" w14:textId="77777777" w:rsidR="00D027F7" w:rsidRPr="00E718B9" w:rsidRDefault="00D027F7" w:rsidP="00D027F7">
          <w:pPr>
            <w:keepNext/>
            <w:spacing w:before="20"/>
            <w:outlineLvl w:val="1"/>
            <w:rPr>
              <w:b/>
              <w:sz w:val="14"/>
              <w:szCs w:val="18"/>
            </w:rPr>
          </w:pPr>
          <w:r w:rsidRPr="00E718B9">
            <w:rPr>
              <w:b/>
              <w:sz w:val="14"/>
              <w:szCs w:val="18"/>
            </w:rPr>
            <w:t xml:space="preserve">Details of change: </w:t>
          </w:r>
          <w:r>
            <w:rPr>
              <w:b/>
              <w:sz w:val="14"/>
              <w:szCs w:val="18"/>
            </w:rPr>
            <w:t>Reviewed for approval by new Managing Director.</w:t>
          </w:r>
        </w:p>
      </w:tc>
    </w:tr>
  </w:tbl>
  <w:p w14:paraId="071B3840" w14:textId="77777777" w:rsidR="00D027F7" w:rsidRDefault="00D027F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43A63"/>
    <w:multiLevelType w:val="multilevel"/>
    <w:tmpl w:val="A49A2DE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339966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522658"/>
    <w:multiLevelType w:val="hybridMultilevel"/>
    <w:tmpl w:val="559E2890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7840CFA"/>
    <w:multiLevelType w:val="multilevel"/>
    <w:tmpl w:val="572C90C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339966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E92BDB"/>
    <w:multiLevelType w:val="hybridMultilevel"/>
    <w:tmpl w:val="565214D4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CFA0F30"/>
    <w:multiLevelType w:val="multilevel"/>
    <w:tmpl w:val="D1C047BA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lowerRoman"/>
      <w:lvlText w:val="(%3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</w:rPr>
    </w:lvl>
    <w:lvl w:ilvl="3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>
      <w:start w:val="1"/>
      <w:numFmt w:val="bullet"/>
      <w:pStyle w:val="StyleBoldItalicJustifi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22C5688"/>
    <w:multiLevelType w:val="hybridMultilevel"/>
    <w:tmpl w:val="B1743694"/>
    <w:lvl w:ilvl="0" w:tplc="59429EEA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EDEE4460">
      <w:numFmt w:val="none"/>
      <w:lvlText w:val=""/>
      <w:lvlJc w:val="left"/>
      <w:pPr>
        <w:tabs>
          <w:tab w:val="num" w:pos="284"/>
        </w:tabs>
      </w:pPr>
    </w:lvl>
    <w:lvl w:ilvl="2" w:tplc="7AC0B3A6">
      <w:numFmt w:val="none"/>
      <w:lvlText w:val=""/>
      <w:lvlJc w:val="left"/>
      <w:pPr>
        <w:tabs>
          <w:tab w:val="num" w:pos="284"/>
        </w:tabs>
      </w:pPr>
    </w:lvl>
    <w:lvl w:ilvl="3" w:tplc="545A9934">
      <w:numFmt w:val="none"/>
      <w:lvlText w:val=""/>
      <w:lvlJc w:val="left"/>
      <w:pPr>
        <w:tabs>
          <w:tab w:val="num" w:pos="284"/>
        </w:tabs>
      </w:pPr>
    </w:lvl>
    <w:lvl w:ilvl="4" w:tplc="F3E406F2">
      <w:numFmt w:val="none"/>
      <w:lvlText w:val=""/>
      <w:lvlJc w:val="left"/>
      <w:pPr>
        <w:tabs>
          <w:tab w:val="num" w:pos="284"/>
        </w:tabs>
      </w:pPr>
    </w:lvl>
    <w:lvl w:ilvl="5" w:tplc="BA409AAA">
      <w:numFmt w:val="none"/>
      <w:lvlText w:val=""/>
      <w:lvlJc w:val="left"/>
      <w:pPr>
        <w:tabs>
          <w:tab w:val="num" w:pos="284"/>
        </w:tabs>
      </w:pPr>
    </w:lvl>
    <w:lvl w:ilvl="6" w:tplc="DFA66D22">
      <w:numFmt w:val="none"/>
      <w:lvlText w:val=""/>
      <w:lvlJc w:val="left"/>
      <w:pPr>
        <w:tabs>
          <w:tab w:val="num" w:pos="284"/>
        </w:tabs>
      </w:pPr>
    </w:lvl>
    <w:lvl w:ilvl="7" w:tplc="1422B81C">
      <w:numFmt w:val="none"/>
      <w:lvlText w:val=""/>
      <w:lvlJc w:val="left"/>
      <w:pPr>
        <w:tabs>
          <w:tab w:val="num" w:pos="284"/>
        </w:tabs>
      </w:pPr>
    </w:lvl>
    <w:lvl w:ilvl="8" w:tplc="A3E2A73A">
      <w:numFmt w:val="none"/>
      <w:lvlText w:val=""/>
      <w:lvlJc w:val="left"/>
      <w:pPr>
        <w:tabs>
          <w:tab w:val="num" w:pos="284"/>
        </w:tabs>
      </w:pPr>
    </w:lvl>
  </w:abstractNum>
  <w:abstractNum w:abstractNumId="6" w15:restartNumberingAfterBreak="0">
    <w:nsid w:val="1CEF3DB4"/>
    <w:multiLevelType w:val="hybridMultilevel"/>
    <w:tmpl w:val="E1A2A46A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E5144E7"/>
    <w:multiLevelType w:val="hybridMultilevel"/>
    <w:tmpl w:val="0598F61A"/>
    <w:lvl w:ilvl="0" w:tplc="D760394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33996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851D72"/>
    <w:multiLevelType w:val="hybridMultilevel"/>
    <w:tmpl w:val="C9BCE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5F6009"/>
    <w:multiLevelType w:val="hybridMultilevel"/>
    <w:tmpl w:val="EC066586"/>
    <w:lvl w:ilvl="0" w:tplc="D760394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33996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D15913"/>
    <w:multiLevelType w:val="multilevel"/>
    <w:tmpl w:val="0E60D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BAE6530"/>
    <w:multiLevelType w:val="hybridMultilevel"/>
    <w:tmpl w:val="7D64D1B8"/>
    <w:lvl w:ilvl="0" w:tplc="180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2" w15:restartNumberingAfterBreak="0">
    <w:nsid w:val="2D751288"/>
    <w:multiLevelType w:val="hybridMultilevel"/>
    <w:tmpl w:val="62F23F92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F290647"/>
    <w:multiLevelType w:val="hybridMultilevel"/>
    <w:tmpl w:val="F4FE75EC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0E212CA"/>
    <w:multiLevelType w:val="hybridMultilevel"/>
    <w:tmpl w:val="1DE2CA2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AC484B"/>
    <w:multiLevelType w:val="hybridMultilevel"/>
    <w:tmpl w:val="57A6DC44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EF75A4D"/>
    <w:multiLevelType w:val="hybridMultilevel"/>
    <w:tmpl w:val="03A89CAA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39A3717"/>
    <w:multiLevelType w:val="hybridMultilevel"/>
    <w:tmpl w:val="E496E9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6B2F3D"/>
    <w:multiLevelType w:val="hybridMultilevel"/>
    <w:tmpl w:val="AFDC418A"/>
    <w:lvl w:ilvl="0" w:tplc="D760394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color w:val="33996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3C7513"/>
    <w:multiLevelType w:val="hybridMultilevel"/>
    <w:tmpl w:val="51C42FE2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4C9068DB"/>
    <w:multiLevelType w:val="multilevel"/>
    <w:tmpl w:val="B734D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F62A8F"/>
    <w:multiLevelType w:val="hybridMultilevel"/>
    <w:tmpl w:val="22125A54"/>
    <w:lvl w:ilvl="0" w:tplc="533CAAD4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4E234B51"/>
    <w:multiLevelType w:val="multilevel"/>
    <w:tmpl w:val="2F60B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262791"/>
    <w:multiLevelType w:val="hybridMultilevel"/>
    <w:tmpl w:val="4B52FB68"/>
    <w:lvl w:ilvl="0" w:tplc="24EE24BC">
      <w:numFmt w:val="bullet"/>
      <w:lvlText w:val=""/>
      <w:lvlJc w:val="left"/>
      <w:pPr>
        <w:tabs>
          <w:tab w:val="num" w:pos="900"/>
        </w:tabs>
        <w:ind w:left="900" w:hanging="540"/>
      </w:pPr>
      <w:rPr>
        <w:rFonts w:ascii="Symbol" w:eastAsia="Courier New" w:hAnsi="Symbol" w:cs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241DE5"/>
    <w:multiLevelType w:val="hybridMultilevel"/>
    <w:tmpl w:val="3EA496FC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48A75D8"/>
    <w:multiLevelType w:val="hybridMultilevel"/>
    <w:tmpl w:val="6BDE9776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5990867"/>
    <w:multiLevelType w:val="multilevel"/>
    <w:tmpl w:val="EC04112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lowerRoman"/>
      <w:lvlText w:val="(%3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 w15:restartNumberingAfterBreak="0">
    <w:nsid w:val="56646F7A"/>
    <w:multiLevelType w:val="hybridMultilevel"/>
    <w:tmpl w:val="CA7C8D5E"/>
    <w:lvl w:ilvl="0" w:tplc="08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28" w15:restartNumberingAfterBreak="0">
    <w:nsid w:val="591709F8"/>
    <w:multiLevelType w:val="multilevel"/>
    <w:tmpl w:val="B734D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9FA1C5B"/>
    <w:multiLevelType w:val="hybridMultilevel"/>
    <w:tmpl w:val="E88CE864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ACA396D"/>
    <w:multiLevelType w:val="hybridMultilevel"/>
    <w:tmpl w:val="7E44832A"/>
    <w:lvl w:ilvl="0" w:tplc="D7603942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339966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652F45"/>
    <w:multiLevelType w:val="hybridMultilevel"/>
    <w:tmpl w:val="338E167A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7334B5C"/>
    <w:multiLevelType w:val="multilevel"/>
    <w:tmpl w:val="C81C8A3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339966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B7D72B8"/>
    <w:multiLevelType w:val="hybridMultilevel"/>
    <w:tmpl w:val="BBC27376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D4B3558"/>
    <w:multiLevelType w:val="multilevel"/>
    <w:tmpl w:val="B7C6A30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339966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04A2265"/>
    <w:multiLevelType w:val="hybridMultilevel"/>
    <w:tmpl w:val="917E07E2"/>
    <w:lvl w:ilvl="0" w:tplc="08090001">
      <w:start w:val="1"/>
      <w:numFmt w:val="bullet"/>
      <w:lvlText w:val=""/>
      <w:lvlJc w:val="left"/>
      <w:pPr>
        <w:tabs>
          <w:tab w:val="num" w:pos="1060"/>
        </w:tabs>
        <w:ind w:left="10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36" w15:restartNumberingAfterBreak="0">
    <w:nsid w:val="7129113B"/>
    <w:multiLevelType w:val="multilevel"/>
    <w:tmpl w:val="DAC4102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339966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70024F"/>
    <w:multiLevelType w:val="multilevel"/>
    <w:tmpl w:val="8138D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910203C"/>
    <w:multiLevelType w:val="multilevel"/>
    <w:tmpl w:val="5266AD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22903784">
    <w:abstractNumId w:val="5"/>
  </w:num>
  <w:num w:numId="2" w16cid:durableId="1175223797">
    <w:abstractNumId w:val="17"/>
  </w:num>
  <w:num w:numId="3" w16cid:durableId="464130636">
    <w:abstractNumId w:val="14"/>
  </w:num>
  <w:num w:numId="4" w16cid:durableId="2628246">
    <w:abstractNumId w:val="8"/>
  </w:num>
  <w:num w:numId="5" w16cid:durableId="753628406">
    <w:abstractNumId w:val="11"/>
  </w:num>
  <w:num w:numId="6" w16cid:durableId="148327223">
    <w:abstractNumId w:val="21"/>
  </w:num>
  <w:num w:numId="7" w16cid:durableId="163009536">
    <w:abstractNumId w:val="26"/>
  </w:num>
  <w:num w:numId="8" w16cid:durableId="2111706046">
    <w:abstractNumId w:val="4"/>
  </w:num>
  <w:num w:numId="9" w16cid:durableId="793713206">
    <w:abstractNumId w:val="23"/>
  </w:num>
  <w:num w:numId="10" w16cid:durableId="1779174697">
    <w:abstractNumId w:val="15"/>
  </w:num>
  <w:num w:numId="11" w16cid:durableId="65496411">
    <w:abstractNumId w:val="19"/>
  </w:num>
  <w:num w:numId="12" w16cid:durableId="666245918">
    <w:abstractNumId w:val="3"/>
  </w:num>
  <w:num w:numId="13" w16cid:durableId="728773779">
    <w:abstractNumId w:val="31"/>
  </w:num>
  <w:num w:numId="14" w16cid:durableId="963124562">
    <w:abstractNumId w:val="1"/>
  </w:num>
  <w:num w:numId="15" w16cid:durableId="47921491">
    <w:abstractNumId w:val="29"/>
  </w:num>
  <w:num w:numId="16" w16cid:durableId="1255939059">
    <w:abstractNumId w:val="13"/>
  </w:num>
  <w:num w:numId="17" w16cid:durableId="1187719769">
    <w:abstractNumId w:val="16"/>
  </w:num>
  <w:num w:numId="18" w16cid:durableId="1852838782">
    <w:abstractNumId w:val="25"/>
  </w:num>
  <w:num w:numId="19" w16cid:durableId="1180241603">
    <w:abstractNumId w:val="12"/>
  </w:num>
  <w:num w:numId="20" w16cid:durableId="1222406344">
    <w:abstractNumId w:val="33"/>
  </w:num>
  <w:num w:numId="21" w16cid:durableId="1479566425">
    <w:abstractNumId w:val="6"/>
  </w:num>
  <w:num w:numId="22" w16cid:durableId="1115445585">
    <w:abstractNumId w:val="35"/>
  </w:num>
  <w:num w:numId="23" w16cid:durableId="1563952932">
    <w:abstractNumId w:val="24"/>
  </w:num>
  <w:num w:numId="24" w16cid:durableId="1245728566">
    <w:abstractNumId w:val="7"/>
  </w:num>
  <w:num w:numId="25" w16cid:durableId="99835965">
    <w:abstractNumId w:val="18"/>
  </w:num>
  <w:num w:numId="26" w16cid:durableId="373965966">
    <w:abstractNumId w:val="30"/>
  </w:num>
  <w:num w:numId="27" w16cid:durableId="1861553648">
    <w:abstractNumId w:val="27"/>
  </w:num>
  <w:num w:numId="28" w16cid:durableId="602106726">
    <w:abstractNumId w:val="9"/>
  </w:num>
  <w:num w:numId="29" w16cid:durableId="165630539">
    <w:abstractNumId w:val="38"/>
  </w:num>
  <w:num w:numId="30" w16cid:durableId="723914379">
    <w:abstractNumId w:val="20"/>
  </w:num>
  <w:num w:numId="31" w16cid:durableId="1954818877">
    <w:abstractNumId w:val="10"/>
  </w:num>
  <w:num w:numId="32" w16cid:durableId="743918955">
    <w:abstractNumId w:val="37"/>
  </w:num>
  <w:num w:numId="33" w16cid:durableId="469172356">
    <w:abstractNumId w:val="22"/>
  </w:num>
  <w:num w:numId="34" w16cid:durableId="1038316420">
    <w:abstractNumId w:val="36"/>
  </w:num>
  <w:num w:numId="35" w16cid:durableId="757796156">
    <w:abstractNumId w:val="28"/>
  </w:num>
  <w:num w:numId="36" w16cid:durableId="2122529319">
    <w:abstractNumId w:val="2"/>
  </w:num>
  <w:num w:numId="37" w16cid:durableId="348220772">
    <w:abstractNumId w:val="0"/>
  </w:num>
  <w:num w:numId="38" w16cid:durableId="1017776760">
    <w:abstractNumId w:val="34"/>
  </w:num>
  <w:num w:numId="39" w16cid:durableId="120255043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D46"/>
    <w:rsid w:val="00031F41"/>
    <w:rsid w:val="00036513"/>
    <w:rsid w:val="000368C2"/>
    <w:rsid w:val="00047127"/>
    <w:rsid w:val="00052F00"/>
    <w:rsid w:val="00053491"/>
    <w:rsid w:val="00072037"/>
    <w:rsid w:val="0009562B"/>
    <w:rsid w:val="000C7D46"/>
    <w:rsid w:val="000E0008"/>
    <w:rsid w:val="000E6EA9"/>
    <w:rsid w:val="00121891"/>
    <w:rsid w:val="00124D78"/>
    <w:rsid w:val="001262B9"/>
    <w:rsid w:val="00136746"/>
    <w:rsid w:val="001520F2"/>
    <w:rsid w:val="001564AE"/>
    <w:rsid w:val="00174F6C"/>
    <w:rsid w:val="0018015B"/>
    <w:rsid w:val="001A1AE9"/>
    <w:rsid w:val="001C2E20"/>
    <w:rsid w:val="001C318D"/>
    <w:rsid w:val="001C7935"/>
    <w:rsid w:val="001D4119"/>
    <w:rsid w:val="001E0FCC"/>
    <w:rsid w:val="001F18E4"/>
    <w:rsid w:val="00200F1C"/>
    <w:rsid w:val="0026698A"/>
    <w:rsid w:val="002B337C"/>
    <w:rsid w:val="002B7407"/>
    <w:rsid w:val="002E2149"/>
    <w:rsid w:val="002E2292"/>
    <w:rsid w:val="002E6322"/>
    <w:rsid w:val="00316CE7"/>
    <w:rsid w:val="00333CB3"/>
    <w:rsid w:val="00336AC1"/>
    <w:rsid w:val="00353A4C"/>
    <w:rsid w:val="00363D28"/>
    <w:rsid w:val="003A5466"/>
    <w:rsid w:val="003B0A5D"/>
    <w:rsid w:val="003B165C"/>
    <w:rsid w:val="003D0F43"/>
    <w:rsid w:val="00402542"/>
    <w:rsid w:val="0040464F"/>
    <w:rsid w:val="0043212A"/>
    <w:rsid w:val="0043616F"/>
    <w:rsid w:val="004A48DC"/>
    <w:rsid w:val="004D14EF"/>
    <w:rsid w:val="004D452E"/>
    <w:rsid w:val="004E46E4"/>
    <w:rsid w:val="004E5D0C"/>
    <w:rsid w:val="00501441"/>
    <w:rsid w:val="00524514"/>
    <w:rsid w:val="00533BFF"/>
    <w:rsid w:val="00555A44"/>
    <w:rsid w:val="00576006"/>
    <w:rsid w:val="00585DD7"/>
    <w:rsid w:val="005929D1"/>
    <w:rsid w:val="005A4071"/>
    <w:rsid w:val="005B028A"/>
    <w:rsid w:val="005C0E73"/>
    <w:rsid w:val="005D14A7"/>
    <w:rsid w:val="005D3A1C"/>
    <w:rsid w:val="005E4B58"/>
    <w:rsid w:val="005F74D3"/>
    <w:rsid w:val="00602D70"/>
    <w:rsid w:val="0060389A"/>
    <w:rsid w:val="00612242"/>
    <w:rsid w:val="0063055F"/>
    <w:rsid w:val="0066228D"/>
    <w:rsid w:val="00664552"/>
    <w:rsid w:val="006773B0"/>
    <w:rsid w:val="00686B1B"/>
    <w:rsid w:val="00687A0B"/>
    <w:rsid w:val="00693C05"/>
    <w:rsid w:val="00697D13"/>
    <w:rsid w:val="006A2FD9"/>
    <w:rsid w:val="006B5EBC"/>
    <w:rsid w:val="006D1613"/>
    <w:rsid w:val="006D6AC8"/>
    <w:rsid w:val="006E522D"/>
    <w:rsid w:val="006F2E3A"/>
    <w:rsid w:val="006F52DC"/>
    <w:rsid w:val="00747299"/>
    <w:rsid w:val="00755553"/>
    <w:rsid w:val="007A7197"/>
    <w:rsid w:val="007B5489"/>
    <w:rsid w:val="007C7016"/>
    <w:rsid w:val="007E6742"/>
    <w:rsid w:val="007E6C60"/>
    <w:rsid w:val="00800491"/>
    <w:rsid w:val="00803591"/>
    <w:rsid w:val="008050A6"/>
    <w:rsid w:val="0085743D"/>
    <w:rsid w:val="008745DE"/>
    <w:rsid w:val="00894229"/>
    <w:rsid w:val="008C49B1"/>
    <w:rsid w:val="008C64D2"/>
    <w:rsid w:val="0091672B"/>
    <w:rsid w:val="00921506"/>
    <w:rsid w:val="00925E5A"/>
    <w:rsid w:val="00927860"/>
    <w:rsid w:val="009552E4"/>
    <w:rsid w:val="0096291B"/>
    <w:rsid w:val="00965827"/>
    <w:rsid w:val="009836F9"/>
    <w:rsid w:val="009A32F3"/>
    <w:rsid w:val="009B339B"/>
    <w:rsid w:val="00A155B4"/>
    <w:rsid w:val="00A54B51"/>
    <w:rsid w:val="00A573E1"/>
    <w:rsid w:val="00A74ACE"/>
    <w:rsid w:val="00A8553B"/>
    <w:rsid w:val="00B05833"/>
    <w:rsid w:val="00B756DC"/>
    <w:rsid w:val="00B86FA6"/>
    <w:rsid w:val="00BA5C9F"/>
    <w:rsid w:val="00BC42C6"/>
    <w:rsid w:val="00BC4B31"/>
    <w:rsid w:val="00BD5CD4"/>
    <w:rsid w:val="00BD6844"/>
    <w:rsid w:val="00C11138"/>
    <w:rsid w:val="00C2424F"/>
    <w:rsid w:val="00C25B8D"/>
    <w:rsid w:val="00C4085E"/>
    <w:rsid w:val="00C424EB"/>
    <w:rsid w:val="00CA5896"/>
    <w:rsid w:val="00CD2DD9"/>
    <w:rsid w:val="00D027F7"/>
    <w:rsid w:val="00D039F4"/>
    <w:rsid w:val="00D0690F"/>
    <w:rsid w:val="00D36D42"/>
    <w:rsid w:val="00D472DA"/>
    <w:rsid w:val="00D647A2"/>
    <w:rsid w:val="00D66ED2"/>
    <w:rsid w:val="00D7748C"/>
    <w:rsid w:val="00D83C8D"/>
    <w:rsid w:val="00DB4BCF"/>
    <w:rsid w:val="00DE28CD"/>
    <w:rsid w:val="00DE7174"/>
    <w:rsid w:val="00DF47EA"/>
    <w:rsid w:val="00DF4AF2"/>
    <w:rsid w:val="00E34BD3"/>
    <w:rsid w:val="00E55CC9"/>
    <w:rsid w:val="00E74649"/>
    <w:rsid w:val="00E764A3"/>
    <w:rsid w:val="00E8351F"/>
    <w:rsid w:val="00EA0A00"/>
    <w:rsid w:val="00EC2FCD"/>
    <w:rsid w:val="00ED20B2"/>
    <w:rsid w:val="00EE19EC"/>
    <w:rsid w:val="00EE722F"/>
    <w:rsid w:val="00F560EB"/>
    <w:rsid w:val="00F56983"/>
    <w:rsid w:val="00F939AD"/>
    <w:rsid w:val="00FA732A"/>
    <w:rsid w:val="00FA769B"/>
    <w:rsid w:val="00FD6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51BE9B"/>
  <w15:docId w15:val="{AF041252-7A82-4625-8EC4-2B9D1B0AC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A00"/>
    <w:rPr>
      <w:rFonts w:ascii="Arial" w:eastAsia="Calibri" w:hAnsi="Arial" w:cs="Arial"/>
      <w:szCs w:val="20"/>
    </w:rPr>
  </w:style>
  <w:style w:type="paragraph" w:styleId="Heading1">
    <w:name w:val="heading 1"/>
    <w:basedOn w:val="Normal"/>
    <w:next w:val="Normal"/>
    <w:link w:val="Heading1Char"/>
    <w:qFormat/>
    <w:rsid w:val="00DE7174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52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522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6CE7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316CE7"/>
  </w:style>
  <w:style w:type="paragraph" w:styleId="Footer">
    <w:name w:val="footer"/>
    <w:basedOn w:val="Normal"/>
    <w:link w:val="FooterChar"/>
    <w:uiPriority w:val="99"/>
    <w:unhideWhenUsed/>
    <w:rsid w:val="00316CE7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316CE7"/>
  </w:style>
  <w:style w:type="paragraph" w:styleId="BalloonText">
    <w:name w:val="Balloon Text"/>
    <w:basedOn w:val="Normal"/>
    <w:link w:val="BalloonTextChar"/>
    <w:uiPriority w:val="99"/>
    <w:semiHidden/>
    <w:unhideWhenUsed/>
    <w:rsid w:val="00316CE7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CE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365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02D70"/>
    <w:pPr>
      <w:ind w:left="720"/>
      <w:contextualSpacing/>
    </w:pPr>
    <w:rPr>
      <w:rFonts w:asciiTheme="minorHAnsi" w:eastAsiaTheme="minorHAnsi" w:hAnsiTheme="minorHAnsi" w:cstheme="minorBidi"/>
      <w:szCs w:val="22"/>
    </w:rPr>
  </w:style>
  <w:style w:type="character" w:customStyle="1" w:styleId="Heading1Char">
    <w:name w:val="Heading 1 Char"/>
    <w:basedOn w:val="DefaultParagraphFont"/>
    <w:link w:val="Heading1"/>
    <w:rsid w:val="00DE717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rsid w:val="00DE7174"/>
    <w:rPr>
      <w:color w:val="0000FF"/>
      <w:u w:val="single"/>
    </w:rPr>
  </w:style>
  <w:style w:type="paragraph" w:customStyle="1" w:styleId="StyleBoldItalicJustified">
    <w:name w:val="Style Bold Italic Justified"/>
    <w:basedOn w:val="Normal"/>
    <w:rsid w:val="00DE7174"/>
    <w:pPr>
      <w:numPr>
        <w:ilvl w:val="4"/>
        <w:numId w:val="8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A32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32F3"/>
    <w:pPr>
      <w:spacing w:line="240" w:lineRule="auto"/>
    </w:pPr>
    <w:rPr>
      <w:rFonts w:asciiTheme="minorHAnsi" w:eastAsiaTheme="minorHAnsi" w:hAnsiTheme="minorHAnsi" w:cstheme="minorBidi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32F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32F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32F3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9A32F3"/>
    <w:rPr>
      <w:color w:val="808080"/>
      <w:shd w:val="clear" w:color="auto" w:fill="E6E6E6"/>
    </w:rPr>
  </w:style>
  <w:style w:type="paragraph" w:customStyle="1" w:styleId="Default">
    <w:name w:val="Default"/>
    <w:rsid w:val="006D1613"/>
    <w:pPr>
      <w:autoSpaceDE w:val="0"/>
      <w:autoSpaceDN w:val="0"/>
      <w:adjustRightInd w:val="0"/>
      <w:spacing w:after="0" w:line="240" w:lineRule="auto"/>
    </w:pPr>
    <w:rPr>
      <w:rFonts w:ascii="Helvetica 45 Light" w:eastAsia="Times New Roman" w:hAnsi="Helvetica 45 Light" w:cs="Helvetica 45 Light"/>
      <w:color w:val="000000"/>
      <w:sz w:val="24"/>
      <w:szCs w:val="24"/>
      <w:lang w:eastAsia="en-GB"/>
    </w:rPr>
  </w:style>
  <w:style w:type="paragraph" w:customStyle="1" w:styleId="Pa4">
    <w:name w:val="Pa4"/>
    <w:basedOn w:val="Default"/>
    <w:next w:val="Default"/>
    <w:rsid w:val="006D1613"/>
    <w:pPr>
      <w:spacing w:line="201" w:lineRule="atLeast"/>
    </w:pPr>
    <w:rPr>
      <w:rFonts w:cs="Times New Roman"/>
      <w:color w:val="auto"/>
    </w:rPr>
  </w:style>
  <w:style w:type="paragraph" w:customStyle="1" w:styleId="Pa2">
    <w:name w:val="Pa2"/>
    <w:basedOn w:val="Default"/>
    <w:next w:val="Default"/>
    <w:rsid w:val="006D1613"/>
    <w:pPr>
      <w:spacing w:line="201" w:lineRule="atLeast"/>
    </w:pPr>
    <w:rPr>
      <w:rFonts w:cs="Times New Roman"/>
      <w:color w:val="auto"/>
    </w:rPr>
  </w:style>
  <w:style w:type="character" w:customStyle="1" w:styleId="A7">
    <w:name w:val="A7"/>
    <w:rsid w:val="006D1613"/>
    <w:rPr>
      <w:rFonts w:cs="Helvetica 45 Light"/>
      <w:color w:val="000000"/>
      <w:sz w:val="11"/>
      <w:szCs w:val="11"/>
    </w:rPr>
  </w:style>
  <w:style w:type="paragraph" w:customStyle="1" w:styleId="Pa0">
    <w:name w:val="Pa0"/>
    <w:basedOn w:val="Default"/>
    <w:next w:val="Default"/>
    <w:rsid w:val="006D1613"/>
    <w:pPr>
      <w:spacing w:line="241" w:lineRule="atLeast"/>
    </w:pPr>
    <w:rPr>
      <w:rFonts w:ascii="Helvetica 55 Roman" w:eastAsia="Helvetica 55 Roman" w:hAnsi="Times New Roman" w:cs="Times New Roman"/>
      <w:color w:val="auto"/>
    </w:rPr>
  </w:style>
  <w:style w:type="paragraph" w:styleId="Title">
    <w:name w:val="Title"/>
    <w:basedOn w:val="Normal"/>
    <w:link w:val="TitleChar"/>
    <w:qFormat/>
    <w:rsid w:val="00EA0A00"/>
    <w:pPr>
      <w:spacing w:after="0" w:line="240" w:lineRule="auto"/>
      <w:jc w:val="center"/>
    </w:pPr>
    <w:rPr>
      <w:rFonts w:eastAsia="Times New Roman" w:cs="Times New Roman"/>
      <w:b/>
      <w:bCs/>
      <w:szCs w:val="24"/>
    </w:rPr>
  </w:style>
  <w:style w:type="character" w:customStyle="1" w:styleId="TitleChar">
    <w:name w:val="Title Char"/>
    <w:basedOn w:val="DefaultParagraphFont"/>
    <w:link w:val="Title"/>
    <w:rsid w:val="00EA0A00"/>
    <w:rPr>
      <w:rFonts w:ascii="Arial" w:eastAsia="Times New Roman" w:hAnsi="Arial" w:cs="Times New Roman"/>
      <w:b/>
      <w:bCs/>
      <w:szCs w:val="24"/>
    </w:rPr>
  </w:style>
  <w:style w:type="table" w:customStyle="1" w:styleId="TableGrid0">
    <w:name w:val="TableGrid"/>
    <w:rsid w:val="00A8553B"/>
    <w:pPr>
      <w:spacing w:after="0" w:line="240" w:lineRule="auto"/>
    </w:pPr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53491"/>
    <w:pPr>
      <w:widowControl w:val="0"/>
      <w:autoSpaceDE w:val="0"/>
      <w:autoSpaceDN w:val="0"/>
      <w:adjustRightInd w:val="0"/>
      <w:spacing w:after="0" w:line="268" w:lineRule="exact"/>
      <w:ind w:left="103"/>
    </w:pPr>
    <w:rPr>
      <w:rFonts w:ascii="Calibri" w:eastAsiaTheme="minorEastAsia" w:hAnsi="Calibri" w:cs="Calibri"/>
      <w:sz w:val="24"/>
      <w:szCs w:val="24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522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522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4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K:\HR\Forms\FG_HR_P.01%20Form%2008%20Job%20Description%20Template%20v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F4F619-5685-4BD8-AC78-3FB7FF872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FG_HR_P.01 Form 08 Job Description Template v4</Template>
  <TotalTime>14</TotalTime>
  <Pages>3</Pages>
  <Words>798</Words>
  <Characters>4792</Characters>
  <Application>Microsoft Office Word</Application>
  <DocSecurity>4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Gary Elliot</dc:creator>
  <cp:lastModifiedBy>Nikki Pepper</cp:lastModifiedBy>
  <cp:revision>2</cp:revision>
  <cp:lastPrinted>2025-09-08T09:57:00Z</cp:lastPrinted>
  <dcterms:created xsi:type="dcterms:W3CDTF">2025-09-18T14:58:00Z</dcterms:created>
  <dcterms:modified xsi:type="dcterms:W3CDTF">2025-09-18T14:58:00Z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3f1b6c02-56e8-429a-a0b8-b84d9a6a48e5</vt:lpwstr>
  </property>
</Properties>
</file>